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7C70C" w14:textId="71F7D9F9" w:rsidR="008808D2" w:rsidRDefault="008808D2" w:rsidP="008808D2">
      <w:pPr>
        <w:keepNext/>
        <w:jc w:val="center"/>
        <w:outlineLvl w:val="4"/>
        <w:rPr>
          <w:sz w:val="28"/>
          <w:szCs w:val="28"/>
        </w:rPr>
      </w:pPr>
    </w:p>
    <w:p w14:paraId="4C721C25" w14:textId="50AE867D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526A5B73" w14:textId="55433626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0E8134D0" w14:textId="0DD3BD59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0F13B223" w14:textId="01A5A20A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4A460B63" w14:textId="7C2F9FD1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4A130BD6" w14:textId="57B9F4C5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13F01637" w14:textId="7C90FDFD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616CD416" w14:textId="27112F87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59591839" w14:textId="4A0315CD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p w14:paraId="7368442B" w14:textId="020C18A4" w:rsidR="00B407FB" w:rsidRDefault="00B407FB" w:rsidP="008808D2">
      <w:pPr>
        <w:keepNext/>
        <w:jc w:val="center"/>
        <w:outlineLvl w:val="4"/>
        <w:rPr>
          <w:sz w:val="28"/>
          <w:szCs w:val="28"/>
        </w:rPr>
      </w:pPr>
    </w:p>
    <w:tbl>
      <w:tblPr>
        <w:tblStyle w:val="af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7"/>
      </w:tblGrid>
      <w:tr w:rsidR="006404E7" w:rsidRPr="00BE3C02" w14:paraId="318A2EEE" w14:textId="77777777" w:rsidTr="00D452D0">
        <w:trPr>
          <w:trHeight w:val="891"/>
          <w:jc w:val="center"/>
        </w:trPr>
        <w:tc>
          <w:tcPr>
            <w:tcW w:w="7137" w:type="dxa"/>
          </w:tcPr>
          <w:p w14:paraId="76409BA1" w14:textId="77777777" w:rsidR="00D452D0" w:rsidRPr="00BE3C02" w:rsidRDefault="00D452D0" w:rsidP="009E2FFC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BE3C02">
              <w:rPr>
                <w:bCs/>
                <w:sz w:val="28"/>
                <w:szCs w:val="28"/>
              </w:rPr>
              <w:t xml:space="preserve">Об утверждении Форм заявлений и согласий на обработку персональных данных, Типовой формы Договора об оказании муниципальных услуг в социальной сфере,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  </w:t>
            </w:r>
          </w:p>
          <w:p w14:paraId="3B68762B" w14:textId="279F5F35" w:rsidR="009E2FFC" w:rsidRPr="00BE3C02" w:rsidRDefault="00D452D0" w:rsidP="009E2FFC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both"/>
              <w:rPr>
                <w:bCs/>
                <w:sz w:val="28"/>
                <w:szCs w:val="28"/>
              </w:rPr>
            </w:pPr>
            <w:r w:rsidRPr="00BE3C02">
              <w:rPr>
                <w:bCs/>
                <w:sz w:val="28"/>
                <w:szCs w:val="28"/>
              </w:rPr>
              <w:t xml:space="preserve"> общеразвивающих программ» и реестра их получателей</w:t>
            </w:r>
            <w:r w:rsidR="00104959" w:rsidRPr="00BE3C02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0FB7A220" w14:textId="1F99F4D7" w:rsidR="00137C3D" w:rsidRDefault="00137C3D" w:rsidP="009E2FFC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Cs/>
          <w:sz w:val="28"/>
          <w:szCs w:val="28"/>
        </w:rPr>
      </w:pPr>
    </w:p>
    <w:p w14:paraId="66285D70" w14:textId="77777777" w:rsidR="004B6191" w:rsidRPr="00BE3C02" w:rsidRDefault="004B6191" w:rsidP="009E2FFC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Cs/>
          <w:sz w:val="28"/>
          <w:szCs w:val="28"/>
        </w:rPr>
      </w:pPr>
    </w:p>
    <w:p w14:paraId="5471CB98" w14:textId="08CA62C8" w:rsidR="00137C3D" w:rsidRDefault="00C73604" w:rsidP="006404E7">
      <w:pPr>
        <w:ind w:right="62" w:firstLine="709"/>
        <w:jc w:val="both"/>
        <w:rPr>
          <w:sz w:val="28"/>
          <w:szCs w:val="28"/>
        </w:rPr>
      </w:pPr>
      <w:r w:rsidRPr="00BE3C02">
        <w:rPr>
          <w:rFonts w:eastAsia="Calibri"/>
          <w:kern w:val="2"/>
          <w:sz w:val="28"/>
          <w:szCs w:val="28"/>
          <w:shd w:val="clear" w:color="auto" w:fill="FFFFFF" w:themeFill="background1"/>
          <w:lang w:eastAsia="en-US"/>
          <w14:ligatures w14:val="standardContextual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9E2FFC" w:rsidRPr="00BE3C02">
        <w:rPr>
          <w:sz w:val="28"/>
          <w:szCs w:val="28"/>
          <w:shd w:val="clear" w:color="auto" w:fill="FFFFFF" w:themeFill="background1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 w:rsidR="009E2FFC" w:rsidRPr="00BE3C02">
        <w:rPr>
          <w:sz w:val="28"/>
          <w:szCs w:val="28"/>
        </w:rPr>
        <w:t xml:space="preserve"> </w:t>
      </w:r>
      <w:r w:rsidR="009E2FFC" w:rsidRPr="00BE3C02">
        <w:rPr>
          <w:sz w:val="28"/>
          <w:szCs w:val="28"/>
          <w:lang w:eastAsia="en-US"/>
        </w:rPr>
        <w:t>Федеральн</w:t>
      </w:r>
      <w:r w:rsidR="003424CD" w:rsidRPr="00BE3C02">
        <w:rPr>
          <w:sz w:val="28"/>
          <w:szCs w:val="28"/>
          <w:lang w:eastAsia="en-US"/>
        </w:rPr>
        <w:t>ым</w:t>
      </w:r>
      <w:r w:rsidR="009E2FFC" w:rsidRPr="00BE3C02">
        <w:rPr>
          <w:sz w:val="28"/>
          <w:szCs w:val="28"/>
          <w:lang w:eastAsia="en-US"/>
        </w:rPr>
        <w:t xml:space="preserve"> закон</w:t>
      </w:r>
      <w:r w:rsidR="003424CD" w:rsidRPr="00BE3C02">
        <w:rPr>
          <w:sz w:val="28"/>
          <w:szCs w:val="28"/>
          <w:lang w:eastAsia="en-US"/>
        </w:rPr>
        <w:t>ом</w:t>
      </w:r>
      <w:r w:rsidR="009E2FFC" w:rsidRPr="00BE3C02">
        <w:rPr>
          <w:sz w:val="28"/>
          <w:szCs w:val="28"/>
        </w:rPr>
        <w:t xml:space="preserve"> </w:t>
      </w:r>
      <w:r w:rsidR="009E2FFC" w:rsidRPr="00BE3C02">
        <w:rPr>
          <w:sz w:val="28"/>
          <w:szCs w:val="28"/>
          <w:lang w:eastAsia="en-US"/>
        </w:rPr>
        <w:t xml:space="preserve">от 13.07.2020 № 189-ФЗ </w:t>
      </w:r>
      <w:r w:rsidR="009E2FFC" w:rsidRPr="00BE3C02">
        <w:rPr>
          <w:sz w:val="28"/>
          <w:szCs w:val="28"/>
        </w:rPr>
        <w:t>«</w:t>
      </w:r>
      <w:r w:rsidR="009E2FFC" w:rsidRPr="00BE3C02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9E2FFC" w:rsidRPr="00BE3C02">
        <w:rPr>
          <w:sz w:val="28"/>
          <w:szCs w:val="28"/>
        </w:rPr>
        <w:t>»</w:t>
      </w:r>
      <w:r w:rsidR="009E2FFC" w:rsidRPr="00BE3C02">
        <w:rPr>
          <w:sz w:val="28"/>
          <w:szCs w:val="28"/>
          <w:lang w:eastAsia="en-US"/>
        </w:rPr>
        <w:t>,</w:t>
      </w:r>
      <w:r w:rsidR="00001F4F" w:rsidRPr="00BE3C02">
        <w:t xml:space="preserve"> </w:t>
      </w:r>
      <w:r w:rsidR="009E2FFC" w:rsidRPr="00BE3C02">
        <w:rPr>
          <w:sz w:val="28"/>
          <w:szCs w:val="28"/>
        </w:rPr>
        <w:t>Уставом городского округа Красногорск Московской области</w:t>
      </w:r>
      <w:r w:rsidR="001C5AFD" w:rsidRPr="00BE3C02">
        <w:rPr>
          <w:sz w:val="28"/>
          <w:szCs w:val="28"/>
        </w:rPr>
        <w:t xml:space="preserve">, </w:t>
      </w:r>
      <w:r w:rsidR="00D452D0" w:rsidRPr="00BE3C02">
        <w:rPr>
          <w:sz w:val="28"/>
          <w:szCs w:val="28"/>
        </w:rPr>
        <w:t>в соответствии</w:t>
      </w:r>
      <w:r w:rsidR="00D452D0">
        <w:rPr>
          <w:sz w:val="28"/>
          <w:szCs w:val="28"/>
        </w:rPr>
        <w:t xml:space="preserve"> с Правилами формирования </w:t>
      </w:r>
      <w:r w:rsidR="00D452D0" w:rsidRPr="000E46EE">
        <w:rPr>
          <w:sz w:val="28"/>
          <w:szCs w:val="28"/>
        </w:rPr>
        <w:t xml:space="preserve">в электронном виде социальных сертификатов на получение </w:t>
      </w:r>
      <w:r w:rsidR="00D452D0">
        <w:rPr>
          <w:sz w:val="28"/>
          <w:szCs w:val="28"/>
        </w:rPr>
        <w:t xml:space="preserve">муниципальной услуги в социальной сфере </w:t>
      </w:r>
      <w:r w:rsidR="00D452D0" w:rsidRPr="000E46EE">
        <w:rPr>
          <w:sz w:val="28"/>
          <w:szCs w:val="28"/>
        </w:rPr>
        <w:t>«Реализация дополнительных общеразвивающих программ» и реестра их получателей</w:t>
      </w:r>
      <w:r w:rsidR="00D452D0" w:rsidRPr="00F627B4">
        <w:rPr>
          <w:sz w:val="28"/>
          <w:szCs w:val="28"/>
        </w:rPr>
        <w:t xml:space="preserve">, </w:t>
      </w:r>
      <w:r w:rsidR="00D452D0">
        <w:rPr>
          <w:sz w:val="28"/>
          <w:szCs w:val="28"/>
        </w:rPr>
        <w:t xml:space="preserve">утвержденными </w:t>
      </w:r>
      <w:r w:rsidR="00D452D0" w:rsidRPr="00F627B4">
        <w:rPr>
          <w:sz w:val="28"/>
          <w:szCs w:val="28"/>
        </w:rPr>
        <w:t>постановлени</w:t>
      </w:r>
      <w:r w:rsidR="00D452D0">
        <w:rPr>
          <w:sz w:val="28"/>
          <w:szCs w:val="28"/>
        </w:rPr>
        <w:t>ем</w:t>
      </w:r>
      <w:r w:rsidR="00D452D0" w:rsidRPr="00F627B4">
        <w:rPr>
          <w:sz w:val="28"/>
          <w:szCs w:val="28"/>
        </w:rPr>
        <w:t xml:space="preserve"> администрации</w:t>
      </w:r>
      <w:r w:rsidR="00D452D0">
        <w:rPr>
          <w:sz w:val="28"/>
          <w:szCs w:val="28"/>
        </w:rPr>
        <w:t xml:space="preserve"> </w:t>
      </w:r>
      <w:r w:rsidR="006404E7" w:rsidRPr="006404E7">
        <w:rPr>
          <w:sz w:val="28"/>
          <w:szCs w:val="28"/>
        </w:rPr>
        <w:t xml:space="preserve">городского округа Красногорск Московской области от </w:t>
      </w:r>
      <w:r w:rsidR="00D452D0">
        <w:rPr>
          <w:sz w:val="28"/>
          <w:szCs w:val="28"/>
        </w:rPr>
        <w:t>02</w:t>
      </w:r>
      <w:r w:rsidR="006404E7" w:rsidRPr="006404E7">
        <w:rPr>
          <w:sz w:val="28"/>
          <w:szCs w:val="28"/>
        </w:rPr>
        <w:t>.</w:t>
      </w:r>
      <w:r w:rsidR="00D452D0">
        <w:rPr>
          <w:sz w:val="28"/>
          <w:szCs w:val="28"/>
        </w:rPr>
        <w:t>12</w:t>
      </w:r>
      <w:r w:rsidR="006404E7" w:rsidRPr="006404E7">
        <w:rPr>
          <w:sz w:val="28"/>
          <w:szCs w:val="28"/>
        </w:rPr>
        <w:t xml:space="preserve">.2025 </w:t>
      </w:r>
      <w:r w:rsidR="006404E7">
        <w:rPr>
          <w:sz w:val="28"/>
          <w:szCs w:val="28"/>
        </w:rPr>
        <w:t>№</w:t>
      </w:r>
      <w:r w:rsidR="006404E7" w:rsidRPr="006404E7">
        <w:rPr>
          <w:sz w:val="28"/>
          <w:szCs w:val="28"/>
        </w:rPr>
        <w:t xml:space="preserve"> </w:t>
      </w:r>
      <w:r w:rsidR="00D452D0">
        <w:rPr>
          <w:sz w:val="28"/>
          <w:szCs w:val="28"/>
        </w:rPr>
        <w:t>3191</w:t>
      </w:r>
      <w:r w:rsidR="006404E7" w:rsidRPr="006404E7">
        <w:rPr>
          <w:sz w:val="28"/>
          <w:szCs w:val="28"/>
        </w:rPr>
        <w:t>/</w:t>
      </w:r>
      <w:r w:rsidR="00D452D0">
        <w:rPr>
          <w:sz w:val="28"/>
          <w:szCs w:val="28"/>
        </w:rPr>
        <w:t>12</w:t>
      </w:r>
      <w:r w:rsidR="006404E7">
        <w:rPr>
          <w:sz w:val="28"/>
          <w:szCs w:val="28"/>
        </w:rPr>
        <w:t xml:space="preserve"> «</w:t>
      </w:r>
      <w:r w:rsidR="00D452D0">
        <w:rPr>
          <w:sz w:val="28"/>
          <w:szCs w:val="28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 сертификатом</w:t>
      </w:r>
      <w:r w:rsidR="006404E7">
        <w:rPr>
          <w:sz w:val="28"/>
          <w:szCs w:val="28"/>
        </w:rPr>
        <w:t>»</w:t>
      </w:r>
      <w:r w:rsidR="00D5634F">
        <w:rPr>
          <w:sz w:val="28"/>
          <w:szCs w:val="28"/>
        </w:rPr>
        <w:t xml:space="preserve"> (далее – Правила)</w:t>
      </w:r>
      <w:r w:rsidR="006531B9" w:rsidRPr="00815D1A">
        <w:rPr>
          <w:sz w:val="28"/>
          <w:szCs w:val="28"/>
          <w:lang w:eastAsia="en-US"/>
        </w:rPr>
        <w:t>, постановляю</w:t>
      </w:r>
      <w:r w:rsidR="00137C3D" w:rsidRPr="00815D1A">
        <w:rPr>
          <w:sz w:val="28"/>
          <w:szCs w:val="28"/>
        </w:rPr>
        <w:t>:</w:t>
      </w:r>
    </w:p>
    <w:p w14:paraId="137E814D" w14:textId="2D4767B9" w:rsidR="00D452D0" w:rsidRPr="00D452D0" w:rsidRDefault="00FC797A" w:rsidP="00D452D0">
      <w:pPr>
        <w:ind w:right="62" w:firstLine="709"/>
        <w:jc w:val="both"/>
        <w:rPr>
          <w:sz w:val="28"/>
          <w:szCs w:val="28"/>
        </w:rPr>
      </w:pPr>
      <w:r w:rsidRPr="00815D1A">
        <w:rPr>
          <w:sz w:val="28"/>
          <w:szCs w:val="28"/>
        </w:rPr>
        <w:t>1</w:t>
      </w:r>
      <w:r w:rsidR="00FD2A57" w:rsidRPr="00815D1A">
        <w:rPr>
          <w:sz w:val="28"/>
          <w:szCs w:val="28"/>
        </w:rPr>
        <w:t>.</w:t>
      </w:r>
      <w:r w:rsidR="009E30EC">
        <w:rPr>
          <w:sz w:val="28"/>
          <w:szCs w:val="28"/>
        </w:rPr>
        <w:tab/>
      </w:r>
      <w:r w:rsidR="00D452D0" w:rsidRPr="00D452D0">
        <w:rPr>
          <w:sz w:val="28"/>
          <w:szCs w:val="28"/>
        </w:rPr>
        <w:t>Утвердить:</w:t>
      </w:r>
    </w:p>
    <w:p w14:paraId="77332AC8" w14:textId="28C301F0" w:rsidR="00D452D0" w:rsidRDefault="00D452D0" w:rsidP="00D452D0">
      <w:pPr>
        <w:ind w:right="6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E30EC">
        <w:rPr>
          <w:sz w:val="28"/>
          <w:szCs w:val="28"/>
        </w:rPr>
        <w:tab/>
      </w:r>
      <w:r w:rsidRPr="00D452D0">
        <w:rPr>
          <w:sz w:val="28"/>
          <w:szCs w:val="28"/>
        </w:rPr>
        <w:t xml:space="preserve">Формы 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 (далее – Формы) </w:t>
      </w:r>
      <w:r w:rsidR="00BE3C02">
        <w:rPr>
          <w:sz w:val="28"/>
          <w:szCs w:val="28"/>
        </w:rPr>
        <w:t>(П</w:t>
      </w:r>
      <w:r w:rsidRPr="00D452D0">
        <w:rPr>
          <w:sz w:val="28"/>
          <w:szCs w:val="28"/>
        </w:rPr>
        <w:t>риложени</w:t>
      </w:r>
      <w:r w:rsidR="005E5B88">
        <w:rPr>
          <w:sz w:val="28"/>
          <w:szCs w:val="28"/>
        </w:rPr>
        <w:t>е</w:t>
      </w:r>
      <w:r w:rsidRPr="00D452D0">
        <w:rPr>
          <w:sz w:val="28"/>
          <w:szCs w:val="28"/>
        </w:rPr>
        <w:t xml:space="preserve"> №1</w:t>
      </w:r>
      <w:r w:rsidR="00BE3C02">
        <w:rPr>
          <w:sz w:val="28"/>
          <w:szCs w:val="28"/>
        </w:rPr>
        <w:t>).</w:t>
      </w:r>
      <w:r w:rsidRPr="00D452D0">
        <w:rPr>
          <w:sz w:val="28"/>
          <w:szCs w:val="28"/>
        </w:rPr>
        <w:t xml:space="preserve"> </w:t>
      </w:r>
    </w:p>
    <w:p w14:paraId="5C2E2183" w14:textId="77777777" w:rsidR="004B6191" w:rsidRPr="00D452D0" w:rsidRDefault="004B6191" w:rsidP="00D452D0">
      <w:pPr>
        <w:ind w:right="62" w:firstLine="709"/>
        <w:jc w:val="both"/>
        <w:rPr>
          <w:sz w:val="28"/>
          <w:szCs w:val="28"/>
        </w:rPr>
      </w:pPr>
    </w:p>
    <w:p w14:paraId="00FD2343" w14:textId="10D83F34" w:rsidR="00D452D0" w:rsidRPr="00D452D0" w:rsidRDefault="00D5634F" w:rsidP="00D452D0">
      <w:pPr>
        <w:ind w:right="6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9E30EC">
        <w:rPr>
          <w:sz w:val="28"/>
          <w:szCs w:val="28"/>
        </w:rPr>
        <w:tab/>
      </w:r>
      <w:r w:rsidR="00D452D0" w:rsidRPr="00D452D0">
        <w:rPr>
          <w:sz w:val="28"/>
          <w:szCs w:val="28"/>
        </w:rPr>
        <w:t>Типовую форму Договора об оказании муниципальных услуг в социальной сфере (далее - Договор)</w:t>
      </w:r>
      <w:r w:rsidR="00BE3C02">
        <w:rPr>
          <w:sz w:val="28"/>
          <w:szCs w:val="28"/>
        </w:rPr>
        <w:t xml:space="preserve"> (П</w:t>
      </w:r>
      <w:r w:rsidR="00D452D0" w:rsidRPr="00D452D0">
        <w:rPr>
          <w:sz w:val="28"/>
          <w:szCs w:val="28"/>
        </w:rPr>
        <w:t>риложени</w:t>
      </w:r>
      <w:r w:rsidR="005E5B88">
        <w:rPr>
          <w:sz w:val="28"/>
          <w:szCs w:val="28"/>
        </w:rPr>
        <w:t>е</w:t>
      </w:r>
      <w:r w:rsidR="00D452D0" w:rsidRPr="00D452D0">
        <w:rPr>
          <w:sz w:val="28"/>
          <w:szCs w:val="28"/>
        </w:rPr>
        <w:t xml:space="preserve"> №2</w:t>
      </w:r>
      <w:r w:rsidR="00BE3C02">
        <w:rPr>
          <w:sz w:val="28"/>
          <w:szCs w:val="28"/>
        </w:rPr>
        <w:t>).</w:t>
      </w:r>
      <w:r w:rsidR="00D452D0" w:rsidRPr="00D452D0">
        <w:rPr>
          <w:sz w:val="28"/>
          <w:szCs w:val="28"/>
        </w:rPr>
        <w:t xml:space="preserve"> </w:t>
      </w:r>
    </w:p>
    <w:p w14:paraId="0A3E6456" w14:textId="28718253" w:rsidR="00D452D0" w:rsidRPr="00D452D0" w:rsidRDefault="00D452D0" w:rsidP="00D452D0">
      <w:pPr>
        <w:ind w:right="62" w:firstLine="709"/>
        <w:jc w:val="both"/>
        <w:rPr>
          <w:sz w:val="28"/>
          <w:szCs w:val="28"/>
        </w:rPr>
      </w:pPr>
      <w:r w:rsidRPr="00D452D0">
        <w:rPr>
          <w:sz w:val="28"/>
          <w:szCs w:val="28"/>
        </w:rPr>
        <w:t>2.</w:t>
      </w:r>
      <w:r w:rsidRPr="00D452D0">
        <w:rPr>
          <w:sz w:val="28"/>
          <w:szCs w:val="28"/>
        </w:rPr>
        <w:tab/>
        <w:t xml:space="preserve">Обеспечить применение Форм и Договора при организации оказания муниципальной услуги в социальной сфере «Реализация дополнительных общеразвивающих программ» в </w:t>
      </w:r>
      <w:r w:rsidR="00D5634F">
        <w:rPr>
          <w:sz w:val="28"/>
          <w:szCs w:val="28"/>
        </w:rPr>
        <w:t>городском округе Красногорск Московской области</w:t>
      </w:r>
      <w:r w:rsidRPr="00D452D0">
        <w:rPr>
          <w:sz w:val="28"/>
          <w:szCs w:val="28"/>
        </w:rPr>
        <w:t xml:space="preserve"> в соответствии с социальным сертификатом (далее – муниципальная услуга) на условиях и в порядке, установленном Правилами.</w:t>
      </w:r>
    </w:p>
    <w:p w14:paraId="21472D6E" w14:textId="3E4090BE" w:rsidR="00D5634F" w:rsidRDefault="00D452D0" w:rsidP="00BE3C02">
      <w:pPr>
        <w:ind w:right="62" w:firstLine="709"/>
        <w:jc w:val="both"/>
        <w:rPr>
          <w:sz w:val="28"/>
          <w:szCs w:val="28"/>
        </w:rPr>
      </w:pPr>
      <w:r w:rsidRPr="00D452D0">
        <w:rPr>
          <w:sz w:val="28"/>
          <w:szCs w:val="28"/>
        </w:rPr>
        <w:t>3.</w:t>
      </w:r>
      <w:r w:rsidR="009E30EC">
        <w:rPr>
          <w:sz w:val="28"/>
          <w:szCs w:val="28"/>
        </w:rPr>
        <w:tab/>
      </w:r>
      <w:r w:rsidRPr="00BE3C02">
        <w:rPr>
          <w:sz w:val="28"/>
          <w:szCs w:val="28"/>
        </w:rPr>
        <w:t>Настоящ</w:t>
      </w:r>
      <w:r w:rsidR="00D5634F" w:rsidRPr="00BE3C02">
        <w:rPr>
          <w:sz w:val="28"/>
          <w:szCs w:val="28"/>
        </w:rPr>
        <w:t>ее</w:t>
      </w:r>
      <w:r w:rsidRPr="00BE3C02">
        <w:rPr>
          <w:sz w:val="28"/>
          <w:szCs w:val="28"/>
        </w:rPr>
        <w:t xml:space="preserve"> </w:t>
      </w:r>
      <w:r w:rsidR="00D5634F" w:rsidRPr="00BE3C02">
        <w:rPr>
          <w:sz w:val="28"/>
          <w:szCs w:val="28"/>
        </w:rPr>
        <w:t>п</w:t>
      </w:r>
      <w:r w:rsidRPr="00BE3C02">
        <w:rPr>
          <w:sz w:val="28"/>
          <w:szCs w:val="28"/>
        </w:rPr>
        <w:t>остановление вступает в силу с 01.09.2026.</w:t>
      </w:r>
      <w:r w:rsidRPr="00D452D0">
        <w:rPr>
          <w:sz w:val="28"/>
          <w:szCs w:val="28"/>
        </w:rPr>
        <w:t xml:space="preserve"> </w:t>
      </w:r>
    </w:p>
    <w:p w14:paraId="29E9E736" w14:textId="14F39A41" w:rsidR="00726D9B" w:rsidRPr="00815D1A" w:rsidRDefault="00D5634F" w:rsidP="00D452D0">
      <w:pPr>
        <w:ind w:right="6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404E7">
        <w:rPr>
          <w:sz w:val="28"/>
          <w:szCs w:val="28"/>
        </w:rPr>
        <w:t>.</w:t>
      </w:r>
      <w:r w:rsidR="009E30EC">
        <w:rPr>
          <w:sz w:val="28"/>
          <w:szCs w:val="28"/>
        </w:rPr>
        <w:tab/>
      </w:r>
      <w:r w:rsidR="00726D9B" w:rsidRPr="00815D1A">
        <w:rPr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r w:rsidR="00726D9B" w:rsidRPr="00815D1A">
        <w:rPr>
          <w:sz w:val="28"/>
          <w:szCs w:val="28"/>
          <w:lang w:val="en-US"/>
        </w:rPr>
        <w:t>https</w:t>
      </w:r>
      <w:r w:rsidR="00726D9B" w:rsidRPr="00815D1A">
        <w:rPr>
          <w:sz w:val="28"/>
          <w:szCs w:val="28"/>
        </w:rPr>
        <w:t>//</w:t>
      </w:r>
      <w:r w:rsidR="00726D9B" w:rsidRPr="00815D1A">
        <w:rPr>
          <w:sz w:val="28"/>
          <w:szCs w:val="28"/>
          <w:lang w:val="en-US"/>
        </w:rPr>
        <w:t>krasnogorsk</w:t>
      </w:r>
      <w:r w:rsidR="00726D9B" w:rsidRPr="00815D1A">
        <w:rPr>
          <w:sz w:val="28"/>
          <w:szCs w:val="28"/>
        </w:rPr>
        <w:t>-</w:t>
      </w:r>
      <w:r w:rsidR="00726D9B" w:rsidRPr="00815D1A">
        <w:rPr>
          <w:sz w:val="28"/>
          <w:szCs w:val="28"/>
          <w:lang w:val="en-US"/>
        </w:rPr>
        <w:t>adm</w:t>
      </w:r>
      <w:r w:rsidR="00726D9B" w:rsidRPr="00815D1A">
        <w:rPr>
          <w:sz w:val="28"/>
          <w:szCs w:val="28"/>
        </w:rPr>
        <w:t>.</w:t>
      </w:r>
      <w:r w:rsidR="00726D9B" w:rsidRPr="00815D1A">
        <w:rPr>
          <w:sz w:val="28"/>
          <w:szCs w:val="28"/>
          <w:lang w:val="en-US"/>
        </w:rPr>
        <w:t>ru</w:t>
      </w:r>
      <w:r w:rsidR="00726D9B" w:rsidRPr="00815D1A">
        <w:rPr>
          <w:sz w:val="28"/>
          <w:szCs w:val="28"/>
        </w:rPr>
        <w:t xml:space="preserve">/. </w:t>
      </w:r>
    </w:p>
    <w:p w14:paraId="3C64F249" w14:textId="5F16F31A" w:rsidR="001850DF" w:rsidRPr="00815D1A" w:rsidRDefault="00D5634F" w:rsidP="004B6191">
      <w:pPr>
        <w:tabs>
          <w:tab w:val="left" w:pos="851"/>
        </w:tabs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850DF" w:rsidRPr="00815D1A">
        <w:rPr>
          <w:sz w:val="28"/>
          <w:szCs w:val="28"/>
        </w:rPr>
        <w:t>.</w:t>
      </w:r>
      <w:r w:rsidR="009E30EC">
        <w:rPr>
          <w:sz w:val="28"/>
          <w:szCs w:val="28"/>
        </w:rPr>
        <w:tab/>
      </w:r>
      <w:r w:rsidR="001850DF" w:rsidRPr="00815D1A">
        <w:rPr>
          <w:sz w:val="28"/>
          <w:szCs w:val="28"/>
        </w:rPr>
        <w:t xml:space="preserve">Контроль за исполнением настоящего </w:t>
      </w:r>
      <w:r w:rsidR="00054404" w:rsidRPr="00815D1A">
        <w:rPr>
          <w:sz w:val="28"/>
          <w:szCs w:val="28"/>
        </w:rPr>
        <w:t>постановления</w:t>
      </w:r>
      <w:r w:rsidR="001850DF" w:rsidRPr="00815D1A">
        <w:rPr>
          <w:sz w:val="28"/>
          <w:szCs w:val="28"/>
        </w:rPr>
        <w:t xml:space="preserve"> возложить на первого заместителя главы городского округа </w:t>
      </w:r>
      <w:r w:rsidR="009E30EC">
        <w:rPr>
          <w:sz w:val="28"/>
          <w:szCs w:val="28"/>
        </w:rPr>
        <w:t xml:space="preserve"> - начальника управления делами</w:t>
      </w:r>
      <w:r w:rsidR="001850DF" w:rsidRPr="00815D1A">
        <w:rPr>
          <w:sz w:val="28"/>
          <w:szCs w:val="28"/>
        </w:rPr>
        <w:t xml:space="preserve"> </w:t>
      </w:r>
      <w:r w:rsidR="005E5B88">
        <w:rPr>
          <w:sz w:val="28"/>
          <w:szCs w:val="28"/>
        </w:rPr>
        <w:t xml:space="preserve"> </w:t>
      </w:r>
      <w:r w:rsidR="001850DF" w:rsidRPr="00815D1A">
        <w:rPr>
          <w:sz w:val="28"/>
          <w:szCs w:val="28"/>
        </w:rPr>
        <w:t>Н.С. Тимошину.</w:t>
      </w:r>
    </w:p>
    <w:p w14:paraId="4426E80D" w14:textId="100DEF37" w:rsidR="003E0CDB" w:rsidRPr="00815D1A" w:rsidRDefault="003E0CDB" w:rsidP="004B6191">
      <w:pPr>
        <w:spacing w:after="720"/>
        <w:rPr>
          <w:rFonts w:eastAsia="Calibri"/>
          <w:bCs/>
          <w:sz w:val="28"/>
          <w:szCs w:val="28"/>
          <w:lang w:eastAsia="en-US"/>
        </w:rPr>
      </w:pPr>
      <w:r w:rsidRPr="00815D1A">
        <w:rPr>
          <w:rFonts w:eastAsia="Calibri"/>
          <w:bCs/>
          <w:sz w:val="28"/>
          <w:szCs w:val="28"/>
          <w:lang w:eastAsia="en-US"/>
        </w:rPr>
        <w:t>Глава городского округа Красногорск</w:t>
      </w:r>
      <w:r w:rsidRPr="00815D1A">
        <w:rPr>
          <w:rFonts w:eastAsia="Calibri"/>
          <w:bCs/>
          <w:sz w:val="28"/>
          <w:szCs w:val="28"/>
          <w:lang w:eastAsia="en-US"/>
        </w:rPr>
        <w:tab/>
      </w:r>
      <w:r w:rsidRPr="00815D1A">
        <w:rPr>
          <w:rFonts w:eastAsia="Calibri"/>
          <w:bCs/>
          <w:sz w:val="28"/>
          <w:szCs w:val="28"/>
          <w:lang w:eastAsia="en-US"/>
        </w:rPr>
        <w:tab/>
      </w:r>
      <w:r w:rsidRPr="00815D1A">
        <w:rPr>
          <w:rFonts w:eastAsia="Calibri"/>
          <w:bCs/>
          <w:sz w:val="28"/>
          <w:szCs w:val="28"/>
          <w:lang w:eastAsia="en-US"/>
        </w:rPr>
        <w:tab/>
      </w:r>
      <w:r w:rsidRPr="00815D1A">
        <w:rPr>
          <w:rFonts w:eastAsia="Calibri"/>
          <w:bCs/>
          <w:sz w:val="28"/>
          <w:szCs w:val="28"/>
          <w:lang w:eastAsia="en-US"/>
        </w:rPr>
        <w:tab/>
      </w:r>
      <w:r w:rsidRPr="00815D1A">
        <w:rPr>
          <w:rFonts w:eastAsia="Calibri"/>
          <w:bCs/>
          <w:sz w:val="28"/>
          <w:szCs w:val="28"/>
          <w:lang w:eastAsia="en-US"/>
        </w:rPr>
        <w:tab/>
        <w:t xml:space="preserve"> Д.В. Волков</w:t>
      </w:r>
    </w:p>
    <w:p w14:paraId="4B435696" w14:textId="77777777" w:rsidR="009C711A" w:rsidRPr="00815D1A" w:rsidRDefault="009C711A" w:rsidP="00FA32CD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0ECB7A2F" w14:textId="33E5C9B9" w:rsidR="00FA32CD" w:rsidRDefault="00FA32CD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11789F78" w14:textId="5B8A693A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67F3BD78" w14:textId="0CB897E9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20A88E07" w14:textId="7D5D67D9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0365F0B6" w14:textId="78D039C6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674561F4" w14:textId="6BCBC5C0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036E371D" w14:textId="3644F76D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0ED4EAAA" w14:textId="193B3BF9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10788C7D" w14:textId="7BB24065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005D4A3F" w14:textId="15F60790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1A8CED64" w14:textId="2B7BE183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4A8735DD" w14:textId="402A3215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2DD01E74" w14:textId="242D2547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72FBE62A" w14:textId="44B9BD23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2499C680" w14:textId="3A60EDB9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338CA827" w14:textId="361BA0C2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5CF2FBFB" w14:textId="70B9AD4A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1E39D94F" w14:textId="2C52750E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72616D41" w14:textId="1EA94848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5F46BAC3" w14:textId="3777A50E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7EE0C24B" w14:textId="0F8AA2D9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54960C03" w14:textId="1B57BD3D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7199D4DB" w14:textId="77777777" w:rsidR="004B6191" w:rsidRDefault="004B6191" w:rsidP="004B6191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right"/>
        <w:rPr>
          <w:rFonts w:eastAsia="Calibri"/>
          <w:color w:val="000000"/>
          <w:sz w:val="28"/>
          <w:szCs w:val="28"/>
          <w:u w:color="000000"/>
          <w:bdr w:val="nil"/>
        </w:rPr>
      </w:pPr>
      <w:r>
        <w:rPr>
          <w:rFonts w:eastAsia="Calibri"/>
          <w:color w:val="000000"/>
          <w:sz w:val="28"/>
          <w:szCs w:val="28"/>
          <w:u w:color="000000"/>
          <w:bdr w:val="nil"/>
        </w:rPr>
        <w:t>Приложение к бланку №038684</w:t>
      </w:r>
    </w:p>
    <w:p w14:paraId="10038117" w14:textId="746DCC8D" w:rsidR="004B6191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334D4285" w14:textId="77777777" w:rsidR="004B6191" w:rsidRPr="00815D1A" w:rsidRDefault="004B6191" w:rsidP="00FA32CD">
      <w:pPr>
        <w:jc w:val="both"/>
        <w:rPr>
          <w:rFonts w:eastAsia="Calibri"/>
          <w:sz w:val="28"/>
          <w:szCs w:val="28"/>
          <w:lang w:eastAsia="en-US"/>
        </w:rPr>
      </w:pPr>
    </w:p>
    <w:p w14:paraId="3C2BA4D6" w14:textId="2247FC34" w:rsidR="00FA32CD" w:rsidRPr="00815D1A" w:rsidRDefault="00FA32CD" w:rsidP="00FA32CD">
      <w:pPr>
        <w:jc w:val="both"/>
        <w:rPr>
          <w:rFonts w:eastAsia="Calibri"/>
          <w:sz w:val="28"/>
          <w:szCs w:val="28"/>
          <w:lang w:eastAsia="en-US"/>
        </w:rPr>
      </w:pPr>
      <w:r w:rsidRPr="00815D1A">
        <w:rPr>
          <w:rFonts w:eastAsia="Calibri"/>
          <w:sz w:val="28"/>
          <w:szCs w:val="28"/>
          <w:lang w:eastAsia="en-US"/>
        </w:rPr>
        <w:t>Исполнитель</w:t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</w:r>
      <w:r w:rsidRPr="00815D1A">
        <w:rPr>
          <w:rFonts w:eastAsia="Calibri"/>
          <w:sz w:val="28"/>
          <w:szCs w:val="28"/>
          <w:lang w:eastAsia="en-US"/>
        </w:rPr>
        <w:tab/>
        <w:t xml:space="preserve"> О.В. Кравец</w:t>
      </w:r>
    </w:p>
    <w:p w14:paraId="715F7038" w14:textId="3587BB3D" w:rsidR="00FA32CD" w:rsidRDefault="00FA32CD" w:rsidP="00FA32C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26D95E" w14:textId="77777777" w:rsidR="004B6191" w:rsidRPr="00815D1A" w:rsidRDefault="004B6191" w:rsidP="00FA32C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74AF04" w14:textId="7B5FC16F" w:rsidR="000B198B" w:rsidRDefault="00FA32CD" w:rsidP="00FA32CD">
      <w:pPr>
        <w:tabs>
          <w:tab w:val="left" w:pos="1134"/>
          <w:tab w:val="left" w:pos="1276"/>
        </w:tabs>
        <w:jc w:val="both"/>
        <w:rPr>
          <w:rFonts w:eastAsia="Calibri"/>
          <w:sz w:val="28"/>
          <w:szCs w:val="28"/>
          <w:lang w:eastAsia="en-US"/>
        </w:rPr>
      </w:pPr>
      <w:r w:rsidRPr="00815D1A">
        <w:rPr>
          <w:sz w:val="28"/>
          <w:szCs w:val="28"/>
        </w:rPr>
        <w:t>Разослано: в дело – 2, в прокуратуру,</w:t>
      </w:r>
      <w:r w:rsidRPr="00815D1A">
        <w:rPr>
          <w:rFonts w:eastAsia="Calibri"/>
          <w:sz w:val="28"/>
          <w:szCs w:val="28"/>
          <w:lang w:eastAsia="en-US"/>
        </w:rPr>
        <w:t xml:space="preserve"> Тимошиной, Кравец</w:t>
      </w:r>
      <w:r w:rsidR="000B198B">
        <w:rPr>
          <w:rFonts w:eastAsia="Calibri"/>
          <w:sz w:val="28"/>
          <w:szCs w:val="28"/>
          <w:lang w:eastAsia="en-US"/>
        </w:rPr>
        <w:t>, ОО</w:t>
      </w:r>
    </w:p>
    <w:p w14:paraId="25C8EE5A" w14:textId="289455B6" w:rsidR="00FA32CD" w:rsidRPr="00815D1A" w:rsidRDefault="00FA32CD" w:rsidP="00FA32CD">
      <w:pPr>
        <w:tabs>
          <w:tab w:val="left" w:pos="1134"/>
          <w:tab w:val="left" w:pos="1276"/>
        </w:tabs>
        <w:jc w:val="both"/>
        <w:rPr>
          <w:rFonts w:eastAsia="Calibri"/>
          <w:sz w:val="28"/>
          <w:szCs w:val="28"/>
          <w:lang w:eastAsia="en-US"/>
        </w:rPr>
      </w:pPr>
    </w:p>
    <w:p w14:paraId="7C517B05" w14:textId="70C889CF" w:rsidR="00BE3C02" w:rsidRDefault="00BE3C02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585BC7A1" w14:textId="54064806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005F489" w14:textId="4F82E3E4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B6D7D8A" w14:textId="6275FD8F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38D3C7A" w14:textId="3C55F2E1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4853846B" w14:textId="470BDF2D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2D7DA72D" w14:textId="48833D6B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DD80411" w14:textId="1320E3FC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FD6EBEC" w14:textId="2325B17A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781648CB" w14:textId="09F38BC9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5F465132" w14:textId="27A5C754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DDCA507" w14:textId="34B3CA45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706392E7" w14:textId="37079FF4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3A902D2E" w14:textId="482219DF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5F4769E2" w14:textId="51B5F631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4CB28FA4" w14:textId="793D583F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416F68A4" w14:textId="6A0E29E0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3C696F76" w14:textId="43DA7BEC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2FD0E560" w14:textId="7BFC6924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D5A7F0B" w14:textId="33C8914E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307B1BAD" w14:textId="7DE19A7B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52F04A55" w14:textId="67607D36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7BB074C1" w14:textId="3B7BFEC8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EEA2370" w14:textId="175E3EEE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5A0EFA1" w14:textId="5A15ABAF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0C683B42" w14:textId="15B60EEC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04673334" w14:textId="0623FF9A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2E1162C8" w14:textId="6C075018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F98A6D2" w14:textId="4E44BB1A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3DCAB52E" w14:textId="24956C4C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3685722" w14:textId="24E37DAF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46595D3E" w14:textId="6D5AF5FA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559B6B95" w14:textId="467B2565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7D566D9A" w14:textId="77B7ABF2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5C4C5E9F" w14:textId="78D6CF67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3DF93DC" w14:textId="13383910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6EF1E1FE" w14:textId="5077BC8B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1C88F04C" w14:textId="77777777" w:rsidR="004B6191" w:rsidRDefault="004B6191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</w:p>
    <w:p w14:paraId="2099C5A1" w14:textId="1B252D8F" w:rsidR="00102597" w:rsidRPr="003340E8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bookmarkStart w:id="0" w:name="_GoBack"/>
      <w:bookmarkEnd w:id="0"/>
      <w:r>
        <w:rPr>
          <w:rFonts w:eastAsia="Calibri"/>
          <w:color w:val="000000"/>
          <w:sz w:val="28"/>
          <w:szCs w:val="28"/>
          <w:u w:color="000000"/>
          <w:bdr w:val="nil"/>
        </w:rPr>
        <w:lastRenderedPageBreak/>
        <w:t>Приложение № 1</w:t>
      </w:r>
    </w:p>
    <w:p w14:paraId="09506690" w14:textId="77726F25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 w:rsidRPr="003340E8">
        <w:rPr>
          <w:rFonts w:eastAsia="Calibri"/>
          <w:color w:val="000000"/>
          <w:sz w:val="28"/>
          <w:szCs w:val="28"/>
          <w:u w:color="000000"/>
          <w:bdr w:val="nil"/>
        </w:rPr>
        <w:t xml:space="preserve">к </w:t>
      </w:r>
      <w:r>
        <w:rPr>
          <w:rFonts w:eastAsia="Calibri"/>
          <w:color w:val="000000"/>
          <w:sz w:val="28"/>
          <w:szCs w:val="28"/>
          <w:u w:color="000000"/>
          <w:bdr w:val="nil"/>
        </w:rPr>
        <w:t>постановлению администрации</w:t>
      </w:r>
    </w:p>
    <w:p w14:paraId="7C1ED486" w14:textId="6E66F7C2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>
        <w:rPr>
          <w:rFonts w:eastAsia="Calibri"/>
          <w:color w:val="000000"/>
          <w:sz w:val="28"/>
          <w:szCs w:val="28"/>
          <w:u w:color="000000"/>
          <w:bdr w:val="nil"/>
        </w:rPr>
        <w:t>городского округа Красногорск</w:t>
      </w:r>
    </w:p>
    <w:p w14:paraId="6C7B4766" w14:textId="77777777" w:rsidR="00102597" w:rsidRPr="003340E8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 w:rsidRPr="003340E8">
        <w:rPr>
          <w:rFonts w:eastAsia="Calibri"/>
          <w:color w:val="000000"/>
          <w:sz w:val="28"/>
          <w:szCs w:val="28"/>
          <w:u w:color="000000"/>
          <w:bdr w:val="nil"/>
        </w:rPr>
        <w:t>от _________20</w:t>
      </w:r>
      <w:r>
        <w:rPr>
          <w:rFonts w:eastAsia="Calibri"/>
          <w:color w:val="000000"/>
          <w:sz w:val="28"/>
          <w:szCs w:val="28"/>
          <w:u w:color="000000"/>
          <w:bdr w:val="nil"/>
        </w:rPr>
        <w:t>__</w:t>
      </w:r>
      <w:r w:rsidRPr="003340E8">
        <w:rPr>
          <w:rFonts w:eastAsia="Calibri"/>
          <w:color w:val="000000"/>
          <w:sz w:val="28"/>
          <w:szCs w:val="28"/>
          <w:u w:color="000000"/>
          <w:bdr w:val="nil"/>
        </w:rPr>
        <w:t xml:space="preserve"> № ______</w:t>
      </w:r>
    </w:p>
    <w:p w14:paraId="506F10E2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391CDAB2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Cs/>
          <w:caps/>
          <w:sz w:val="28"/>
          <w:szCs w:val="28"/>
        </w:rPr>
      </w:pPr>
    </w:p>
    <w:p w14:paraId="4FE79F9E" w14:textId="6B3DB385" w:rsidR="00102597" w:rsidRP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Cs/>
          <w:caps/>
          <w:sz w:val="28"/>
          <w:szCs w:val="28"/>
        </w:rPr>
      </w:pPr>
      <w:r w:rsidRPr="00102597">
        <w:rPr>
          <w:bCs/>
          <w:caps/>
          <w:sz w:val="28"/>
          <w:szCs w:val="28"/>
        </w:rPr>
        <w:t xml:space="preserve">Формы </w:t>
      </w:r>
    </w:p>
    <w:p w14:paraId="03E3515C" w14:textId="4BCE1504" w:rsidR="00102597" w:rsidRP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bCs/>
          <w:sz w:val="28"/>
          <w:szCs w:val="28"/>
        </w:rPr>
      </w:pPr>
      <w:r w:rsidRPr="00102597">
        <w:rPr>
          <w:bCs/>
          <w:sz w:val="28"/>
          <w:szCs w:val="28"/>
        </w:rPr>
        <w:t xml:space="preserve">заявлений и согласий на обработку персональных данных, используемые при формировании в электронном виде социальных сертификатов на получение муниципальной услуги в социальной сфере «Реализация </w:t>
      </w:r>
      <w:r>
        <w:rPr>
          <w:bCs/>
          <w:sz w:val="28"/>
          <w:szCs w:val="28"/>
        </w:rPr>
        <w:t>дополнительных</w:t>
      </w:r>
      <w:r w:rsidRPr="00102597">
        <w:rPr>
          <w:bCs/>
          <w:sz w:val="28"/>
          <w:szCs w:val="28"/>
        </w:rPr>
        <w:t xml:space="preserve"> общеразвивающих программ» и реестра их получателей</w:t>
      </w:r>
    </w:p>
    <w:p w14:paraId="42B4EB8C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/>
          <w:bCs/>
          <w:sz w:val="28"/>
          <w:szCs w:val="28"/>
        </w:rPr>
      </w:pPr>
    </w:p>
    <w:p w14:paraId="41361A0E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5392618D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t xml:space="preserve">Форма № 1 </w:t>
      </w:r>
    </w:p>
    <w:p w14:paraId="31B54F97" w14:textId="77777777" w:rsidR="00102597" w:rsidRPr="003340E8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13BB26E1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  <w:r w:rsidRPr="00FB4ADA">
        <w:rPr>
          <w:rFonts w:eastAsia="Calibri"/>
          <w:smallCaps/>
          <w:color w:val="000000"/>
          <w:szCs w:val="28"/>
          <w:u w:color="000000"/>
          <w:bdr w:val="nil"/>
        </w:rPr>
        <w:t>ЗАЯВЛЕНИЕ О ЗАЧИСЛЕНИИ НА ОБУЧЕНИЕ ПО ДОПОЛНИТЕЛЬНОЙ ОБЩЕ</w:t>
      </w:r>
      <w:r>
        <w:rPr>
          <w:rFonts w:eastAsia="Calibri"/>
          <w:smallCaps/>
          <w:color w:val="000000"/>
          <w:szCs w:val="28"/>
          <w:u w:color="000000"/>
          <w:bdr w:val="nil"/>
        </w:rPr>
        <w:t>РАЗВИВАЮЩЕЙ</w:t>
      </w:r>
      <w:r w:rsidRPr="00FB4ADA">
        <w:rPr>
          <w:rFonts w:eastAsia="Calibri"/>
          <w:smallCaps/>
          <w:color w:val="000000"/>
          <w:szCs w:val="28"/>
          <w:u w:color="000000"/>
          <w:bdr w:val="nil"/>
        </w:rPr>
        <w:t xml:space="preserve"> ПРОГРАММЕ</w:t>
      </w:r>
      <w:r>
        <w:rPr>
          <w:rFonts w:eastAsia="Calibri"/>
          <w:smallCaps/>
          <w:color w:val="000000"/>
          <w:szCs w:val="28"/>
          <w:u w:color="000000"/>
          <w:bdr w:val="nil"/>
        </w:rPr>
        <w:t xml:space="preserve"> И ПОЛУЧЕНИИ СОЦИАЛЬНОГО СЕРТИФИКАТА (ПОДАВАЕМОЕ ЗАКОННЫМ ПРЕДСТАВИТЕЛЕМ ПОТРЕБИТЕЛЯ)</w:t>
      </w:r>
    </w:p>
    <w:p w14:paraId="0DCF431C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 w:val="20"/>
          <w:szCs w:val="28"/>
          <w:u w:color="000000"/>
          <w:bdr w:val="nil"/>
        </w:rPr>
      </w:pPr>
    </w:p>
    <w:p w14:paraId="634E3394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Я, ________________________________________________, прошу зачислить моего </w:t>
      </w:r>
    </w:p>
    <w:p w14:paraId="4A1DADA0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14:paraId="6F9AAC70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ребенка     на     обучение      по      дополнительной     обще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развивающей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     программе </w:t>
      </w:r>
    </w:p>
    <w:p w14:paraId="1BD6324F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</w:t>
      </w:r>
    </w:p>
    <w:p w14:paraId="0354D0A7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программы)</w:t>
      </w:r>
    </w:p>
    <w:p w14:paraId="67D542E0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в _________________________________________________________________________.</w:t>
      </w:r>
    </w:p>
    <w:p w14:paraId="7B736BA8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организации)</w:t>
      </w:r>
    </w:p>
    <w:p w14:paraId="15F60C89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14:paraId="1B4BAB07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14:paraId="40ECFB6B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Дата рождения ребенка ___/___/___________</w:t>
      </w:r>
    </w:p>
    <w:p w14:paraId="5E760379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14:paraId="70701D5C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Адрес регистрации ребенка ____________________________________________________</w:t>
      </w:r>
    </w:p>
    <w:p w14:paraId="18233B8D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14:paraId="1AB03DB5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14:paraId="763C060B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ab/>
        <w:t>(телефон и адрес электронной почты родителя (законного представителя)</w:t>
      </w:r>
    </w:p>
    <w:p w14:paraId="77C0C429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C3338" wp14:editId="1AC5CF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661044156" name="Прямоугольник 1661044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0CE7E" id="Прямоугольник 1661044156" o:spid="_x0000_s1026" style="position:absolute;margin-left:0;margin-top:0;width:12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Настоящим подтверждаю, что я ознакомлен(а) с Уставом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организации, осуществляющей образовательную деятельность</w:t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организации, осуществляющей образовательную деятельность.</w:t>
      </w:r>
    </w:p>
    <w:p w14:paraId="393255F3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5B182B42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43C08" wp14:editId="6A6FBC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678560587" name="Прямоугольник 678560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C5F10" id="Прямоугольник 678560587" o:spid="_x0000_s1026" style="position:absolute;margin-left:0;margin-top:0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Настоящим подтверждаю, что я ознакомлен(а) с</w:t>
      </w:r>
      <w:r w:rsidRPr="004F5F03">
        <w:t xml:space="preserve"> </w:t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организации, осуществляющей образовательную деятельность</w:t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494076F7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920C276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AB94C" wp14:editId="3F93749F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79304" id="Прямоугольник 2" o:spid="_x0000_s1026" style="position:absolute;margin-left:.75pt;margin-top:2.2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Правилами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формирования в электронном виде социальных сертификатов на получение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муниципальной услуги в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lastRenderedPageBreak/>
        <w:t xml:space="preserve">социальной сфере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«Реализация дополнительных общеразвивающих программ» и реестра их получателей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и обязуюсь соблюдать указанны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е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Правил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а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08D115D1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583EAA72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EDD3B4" wp14:editId="3CDF4EFF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50F8B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g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kQn4IJ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Даю информированное согласие на включение сведений о моем ребенке в реестр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получателей социального сертификата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согласно Правилам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формирования в электронном виде социальных сертификатов на получение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муниципальной услуги в социальной сфере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«Реализация дополнительных общеразвивающих программ» и реестра их получателей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771DC81A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14:paraId="4C9294D7" w14:textId="414B6AB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</w:rPr>
        <w:t xml:space="preserve">«____»   ____________ 20__ года                     __________________/___________________/ </w:t>
      </w:r>
    </w:p>
    <w:p w14:paraId="2E64DEA3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14:paraId="6EBDE795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066A2D34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f8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102597" w:rsidRPr="00FB4ADA" w14:paraId="7ADFCDF0" w14:textId="77777777" w:rsidTr="000B198B">
        <w:tc>
          <w:tcPr>
            <w:tcW w:w="9208" w:type="dxa"/>
          </w:tcPr>
          <w:p w14:paraId="3254D0EC" w14:textId="77777777" w:rsidR="00102597" w:rsidRPr="00FB4ADA" w:rsidRDefault="00102597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B4ADA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102597" w:rsidRPr="00FB4ADA" w14:paraId="68EDEF12" w14:textId="77777777" w:rsidTr="000B198B">
        <w:tc>
          <w:tcPr>
            <w:tcW w:w="9208" w:type="dxa"/>
          </w:tcPr>
          <w:p w14:paraId="76EC7914" w14:textId="77777777" w:rsidR="00102597" w:rsidRPr="00FB4ADA" w:rsidRDefault="00102597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102597" w:rsidRPr="00FB4ADA" w14:paraId="4A47CC7A" w14:textId="77777777" w:rsidTr="000B198B">
        <w:trPr>
          <w:trHeight w:val="76"/>
        </w:trPr>
        <w:tc>
          <w:tcPr>
            <w:tcW w:w="9208" w:type="dxa"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26"/>
              <w:gridCol w:w="3456"/>
              <w:gridCol w:w="2910"/>
            </w:tblGrid>
            <w:tr w:rsidR="00102597" w:rsidRPr="00FB4ADA" w14:paraId="369260F1" w14:textId="77777777" w:rsidTr="000B198B">
              <w:tc>
                <w:tcPr>
                  <w:tcW w:w="3115" w:type="dxa"/>
                </w:tcPr>
                <w:p w14:paraId="0AF97AA8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14:paraId="1FE32ED6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9889D3C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14:paraId="3904EA4D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C9D6E35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14:paraId="0E999FC1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02597" w:rsidRPr="00FB4ADA" w14:paraId="04205EDC" w14:textId="77777777" w:rsidTr="000B198B">
              <w:tc>
                <w:tcPr>
                  <w:tcW w:w="3115" w:type="dxa"/>
                </w:tcPr>
                <w:p w14:paraId="289DCF60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</w:t>
                  </w:r>
                </w:p>
                <w:p w14:paraId="492956D6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1F53C16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80F0ADB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</w:tc>
            </w:tr>
            <w:tr w:rsidR="00102597" w:rsidRPr="00FB4ADA" w14:paraId="75FB8DF2" w14:textId="77777777" w:rsidTr="000B198B">
              <w:tc>
                <w:tcPr>
                  <w:tcW w:w="3115" w:type="dxa"/>
                </w:tcPr>
                <w:p w14:paraId="68E3D597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786007D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CD6DD6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02597" w:rsidRPr="00FB4ADA" w14:paraId="24F3125C" w14:textId="77777777" w:rsidTr="000B198B">
              <w:tc>
                <w:tcPr>
                  <w:tcW w:w="3115" w:type="dxa"/>
                </w:tcPr>
                <w:p w14:paraId="4E8169A2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5BE5B45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2C043BB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14:paraId="1C141A75" w14:textId="77777777" w:rsidR="00102597" w:rsidRPr="00FB4ADA" w:rsidRDefault="00102597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14:paraId="2E4FF7BE" w14:textId="727BA4CF" w:rsidR="00FB7145" w:rsidRDefault="00FB7145" w:rsidP="006404E7">
      <w:pPr>
        <w:rPr>
          <w:sz w:val="28"/>
          <w:szCs w:val="28"/>
        </w:rPr>
      </w:pPr>
    </w:p>
    <w:p w14:paraId="0C6E9BF4" w14:textId="0A6191C5" w:rsidR="00102597" w:rsidRDefault="00102597" w:rsidP="006404E7">
      <w:pPr>
        <w:rPr>
          <w:sz w:val="28"/>
          <w:szCs w:val="28"/>
        </w:rPr>
      </w:pPr>
    </w:p>
    <w:p w14:paraId="5C21F9E6" w14:textId="1E7CC366" w:rsidR="00102597" w:rsidRDefault="00102597" w:rsidP="006404E7">
      <w:pPr>
        <w:rPr>
          <w:sz w:val="28"/>
          <w:szCs w:val="28"/>
        </w:rPr>
      </w:pPr>
    </w:p>
    <w:p w14:paraId="43A349CB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5FA61873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DCF7262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13408F9D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5236D498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765CCC43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2801F51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4E7AC6DD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4A784BAA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64C68E2B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7765B8E1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ABB1A48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674329C4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3533EB1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1C21FC91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47AB98EC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0AC2D1D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2E8EBFDA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2C80E90F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1DD4391B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F22B057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12B25B2B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8CCB3FB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0C26A94F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44121D96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2CC637FF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170067BD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45920DDE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26034366" w14:textId="05987A22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 xml:space="preserve">Форма № 2 </w:t>
      </w:r>
    </w:p>
    <w:p w14:paraId="663D5840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ind w:left="5103"/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5A6F71EE" w14:textId="374BC341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  <w:r w:rsidRPr="00FB4ADA">
        <w:rPr>
          <w:rFonts w:eastAsia="Calibri"/>
          <w:smallCaps/>
          <w:color w:val="000000"/>
          <w:szCs w:val="28"/>
          <w:u w:color="000000"/>
          <w:bdr w:val="nil"/>
        </w:rPr>
        <w:t>ЗАЯВЛЕНИЕ О ЗАЧИСЛЕНИИ НА ОБУЧЕНИЕ ПО ДОПОЛНИТЕЛЬНОЙ ОБЩЕ</w:t>
      </w:r>
      <w:r>
        <w:rPr>
          <w:rFonts w:eastAsia="Calibri"/>
          <w:smallCaps/>
          <w:color w:val="000000"/>
          <w:szCs w:val="28"/>
          <w:u w:color="000000"/>
          <w:bdr w:val="nil"/>
        </w:rPr>
        <w:t>РАЗВИВАЮЩЕЙ</w:t>
      </w:r>
      <w:r w:rsidRPr="00FB4ADA">
        <w:rPr>
          <w:rFonts w:eastAsia="Calibri"/>
          <w:smallCaps/>
          <w:color w:val="000000"/>
          <w:szCs w:val="28"/>
          <w:u w:color="000000"/>
          <w:bdr w:val="nil"/>
        </w:rPr>
        <w:t xml:space="preserve"> ПРОГРАММЕ</w:t>
      </w:r>
      <w:r>
        <w:rPr>
          <w:rFonts w:eastAsia="Calibri"/>
          <w:smallCaps/>
          <w:color w:val="000000"/>
          <w:szCs w:val="28"/>
          <w:u w:color="000000"/>
          <w:bdr w:val="nil"/>
        </w:rPr>
        <w:t xml:space="preserve"> И ПОЛУЧЕНИИ СОЦИАЛЬНОГО СЕРТИФИКАТА (ПОДАВАЕМОЕ ПОТРЕБИТЕЛЕМ)</w:t>
      </w:r>
    </w:p>
    <w:p w14:paraId="708E7711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5B9638FA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__________________________________________________, прошу зачислить меня</w:t>
      </w:r>
    </w:p>
    <w:p w14:paraId="2D14AC7B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14:paraId="0D29C679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на        обучение        по        дополнительной        общеобразовательной        программе</w:t>
      </w:r>
    </w:p>
    <w:p w14:paraId="16AFD6FE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</w:t>
      </w:r>
    </w:p>
    <w:p w14:paraId="72D7893D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программы)</w:t>
      </w:r>
    </w:p>
    <w:p w14:paraId="51B8E77D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в _________________________________________________________________________.</w:t>
      </w:r>
    </w:p>
    <w:p w14:paraId="3D9589D7" w14:textId="6C06E69F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организации)</w:t>
      </w:r>
    </w:p>
    <w:p w14:paraId="5FCA5899" w14:textId="77777777" w:rsidR="000B198B" w:rsidRPr="00FB4ADA" w:rsidRDefault="000B198B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14:paraId="3132D6CE" w14:textId="1161B26E" w:rsidR="00102597" w:rsidRPr="00FB4ADA" w:rsidRDefault="00102597" w:rsidP="000B19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Дата рождения ___/___/___________</w:t>
      </w:r>
      <w:r w:rsidR="000B198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           Н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омер СНИЛС _____________________</w:t>
      </w:r>
      <w:r w:rsidR="000B198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</w:t>
      </w:r>
    </w:p>
    <w:p w14:paraId="0667722F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Адрес регистрации ____________________________________________________________</w:t>
      </w:r>
    </w:p>
    <w:p w14:paraId="49942447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14:paraId="5340A244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14:paraId="719DE8CF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(телефон и адрес электронной почты)</w:t>
      </w:r>
    </w:p>
    <w:p w14:paraId="51F952CC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noProof/>
          <w:color w:val="000000"/>
          <w:szCs w:val="28"/>
          <w:u w:color="000000"/>
          <w:bdr w:val="nil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C74A6" wp14:editId="7D25CDAC">
                <wp:simplePos x="0" y="0"/>
                <wp:positionH relativeFrom="column">
                  <wp:posOffset>8255</wp:posOffset>
                </wp:positionH>
                <wp:positionV relativeFrom="paragraph">
                  <wp:posOffset>36830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15A93" id="Прямоугольник 5" o:spid="_x0000_s1026" style="position:absolute;margin-left:.65pt;margin-top:2.9pt;width:12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" filled="f" strokeweight="1.5pt"/>
            </w:pict>
          </mc:Fallback>
        </mc:AlternateContent>
      </w:r>
    </w:p>
    <w:p w14:paraId="64EA30DA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Настоящим подтверждаю, что я ознакомлен(а) с Уставом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организации, осуществляющей образовательную деятельность</w:t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организации, осуществляющей образовательную деятельность.</w:t>
      </w:r>
    </w:p>
    <w:p w14:paraId="076105BF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0262F1A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37E4B" wp14:editId="4AE0C3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75824765" name="Прямоугольник 175824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8AE65" id="Прямоугольник 175824765" o:spid="_x0000_s1026" style="position:absolute;margin-left:0;margin-top:0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Настоящим подтверждаю, что я ознакомлен(а) с</w:t>
      </w:r>
      <w:r w:rsidRPr="004F5F03">
        <w:t xml:space="preserve"> </w:t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организации, осуществляющей образовательную деятельность</w:t>
      </w:r>
      <w:r w:rsidRPr="004F5F03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43E9D38F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7C65E9FD" w14:textId="77777777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613AC" wp14:editId="1D4D6F3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644872469" name="Прямоугольник 64487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7905C" id="Прямоугольник 644872469" o:spid="_x0000_s1026" style="position:absolute;margin-left:.75pt;margin-top:2.25pt;width:12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Правилами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формирования в электронном виде социальных сертификатов на получение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муниципальной услуги в социальной сфере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«Реализация дополнительных общеразвивающих программ» и реестра их получателей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и обязуюсь соблюдать указанны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е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Правил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а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6CCE9554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C43B29F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AFB678" wp14:editId="75F7E33F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489839836" name="Прямоугольник 1489839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6E483" id="Прямоугольник 1489839836" o:spid="_x0000_s1026" style="position:absolute;margin-left:.75pt;margin-top:1.3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Даю информированное согласие на включение сведений о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бо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мне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в реестр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получателей социального сертификата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согласно Правилам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формирования в электронном виде социальных сертификатов на получение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муниципальной услуги в социальной сфере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«Реализация дополнительных общеразвивающих программ» и реестра их получателей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55B0AE4C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761B6F06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расшифровка</w:t>
      </w:r>
    </w:p>
    <w:p w14:paraId="6F459BB4" w14:textId="77777777" w:rsidR="00102597" w:rsidRPr="00FB4ADA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f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02597" w:rsidRPr="00FB4ADA" w14:paraId="49E64CBB" w14:textId="77777777" w:rsidTr="000B198B">
        <w:tc>
          <w:tcPr>
            <w:tcW w:w="9345" w:type="dxa"/>
          </w:tcPr>
          <w:p w14:paraId="5C732F31" w14:textId="77777777" w:rsidR="00102597" w:rsidRPr="00FB4ADA" w:rsidRDefault="00102597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B4ADA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102597" w:rsidRPr="00FB4ADA" w14:paraId="4C5E31D5" w14:textId="77777777" w:rsidTr="000B198B">
        <w:tc>
          <w:tcPr>
            <w:tcW w:w="9345" w:type="dxa"/>
          </w:tcPr>
          <w:p w14:paraId="231A8B49" w14:textId="77777777" w:rsidR="00102597" w:rsidRPr="00FB4ADA" w:rsidRDefault="00102597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102597" w:rsidRPr="00FB4ADA" w14:paraId="2DFDEEBC" w14:textId="77777777" w:rsidTr="000B198B">
        <w:tc>
          <w:tcPr>
            <w:tcW w:w="9345" w:type="dxa"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102597" w:rsidRPr="00FB4ADA" w14:paraId="0F157C1A" w14:textId="77777777" w:rsidTr="000B198B">
              <w:tc>
                <w:tcPr>
                  <w:tcW w:w="3115" w:type="dxa"/>
                </w:tcPr>
                <w:p w14:paraId="54AA88B3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14:paraId="2D4B3071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88E2ABB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14:paraId="410A0CF1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99F5E8E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14:paraId="31FB41BB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02597" w:rsidRPr="00FB4ADA" w14:paraId="0A344320" w14:textId="77777777" w:rsidTr="000B198B">
              <w:tc>
                <w:tcPr>
                  <w:tcW w:w="3115" w:type="dxa"/>
                </w:tcPr>
                <w:p w14:paraId="4646AAC4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14:paraId="2011F952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C9689A4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  <w:p w14:paraId="662B4406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4DD864E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  <w:p w14:paraId="617615EE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02597" w:rsidRPr="00FB4ADA" w14:paraId="4617926C" w14:textId="77777777" w:rsidTr="000B198B">
              <w:tc>
                <w:tcPr>
                  <w:tcW w:w="3115" w:type="dxa"/>
                </w:tcPr>
                <w:p w14:paraId="11FFD92D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3B4FD1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14:paraId="4171CECE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02597" w:rsidRPr="00FB4ADA" w14:paraId="03817564" w14:textId="77777777" w:rsidTr="000B198B">
              <w:tc>
                <w:tcPr>
                  <w:tcW w:w="3115" w:type="dxa"/>
                </w:tcPr>
                <w:p w14:paraId="11590E0E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07CFA3E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598D71D" w14:textId="77777777" w:rsidR="00102597" w:rsidRPr="00FB4ADA" w:rsidRDefault="00102597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14:paraId="18812891" w14:textId="77777777" w:rsidR="00102597" w:rsidRPr="00FB4ADA" w:rsidRDefault="00102597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14:paraId="647DE9D0" w14:textId="617DD8BE" w:rsidR="00102597" w:rsidRDefault="00102597" w:rsidP="00102597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 xml:space="preserve">Форма № 3 </w:t>
      </w:r>
    </w:p>
    <w:p w14:paraId="4D7FC932" w14:textId="77777777" w:rsidR="00102597" w:rsidRDefault="00102597" w:rsidP="00102597">
      <w:pPr>
        <w:jc w:val="center"/>
        <w:rPr>
          <w:caps/>
        </w:rPr>
      </w:pPr>
    </w:p>
    <w:p w14:paraId="3A566DF0" w14:textId="77777777" w:rsidR="00102597" w:rsidRPr="00B25D0B" w:rsidRDefault="00102597" w:rsidP="00102597">
      <w:pPr>
        <w:jc w:val="center"/>
        <w:rPr>
          <w:caps/>
        </w:rPr>
      </w:pPr>
      <w:r w:rsidRPr="00B25D0B">
        <w:rPr>
          <w:caps/>
        </w:rPr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caps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(ДАВАЕМОЕ ЗАКОННЫМ ПРЕДСТАВИТЕЛЕМ ПОТРЕБИТЕЛЯ)</w:t>
      </w:r>
    </w:p>
    <w:p w14:paraId="20C463CF" w14:textId="77777777" w:rsidR="00102597" w:rsidRPr="00B838F1" w:rsidRDefault="00102597" w:rsidP="00102597">
      <w:pPr>
        <w:tabs>
          <w:tab w:val="left" w:pos="0"/>
        </w:tabs>
        <w:ind w:firstLine="709"/>
        <w:jc w:val="center"/>
        <w:rPr>
          <w:rFonts w:eastAsia="Calibri"/>
          <w:smallCaps/>
          <w:szCs w:val="28"/>
        </w:rPr>
      </w:pPr>
    </w:p>
    <w:p w14:paraId="2935CAF3" w14:textId="77777777" w:rsidR="00102597" w:rsidRPr="00B838F1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0FB7A273" w14:textId="77777777" w:rsidR="00102597" w:rsidRPr="00B838F1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12DFC4E9" w14:textId="77777777" w:rsidR="00102597" w:rsidRPr="00B838F1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2D91DBCA" w14:textId="77777777" w:rsidR="00102597" w:rsidRPr="00B838F1" w:rsidRDefault="00102597" w:rsidP="00102597">
      <w:pPr>
        <w:tabs>
          <w:tab w:val="left" w:pos="0"/>
        </w:tabs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являющийся родителем (законным представителем) ________________________________</w:t>
      </w:r>
    </w:p>
    <w:p w14:paraId="4FA99040" w14:textId="77777777" w:rsidR="00102597" w:rsidRPr="00B838F1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370FC61C" w14:textId="77777777" w:rsidR="00102597" w:rsidRPr="00B838F1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732FF85C" w14:textId="77777777" w:rsidR="00102597" w:rsidRPr="00B838F1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1257D99C" w14:textId="77777777" w:rsidR="00102597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 xml:space="preserve">для </w:t>
      </w:r>
      <w:r>
        <w:rPr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 целью организации </w:t>
      </w:r>
      <w:r>
        <w:rPr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szCs w:val="28"/>
          <w:shd w:val="clear" w:color="auto" w:fill="FFFFFF"/>
        </w:rPr>
        <w:t>обуч</w:t>
      </w:r>
      <w:r>
        <w:rPr>
          <w:szCs w:val="28"/>
          <w:shd w:val="clear" w:color="auto" w:fill="FFFFFF"/>
        </w:rPr>
        <w:t>ающихся</w:t>
      </w:r>
      <w:r w:rsidRPr="00B838F1">
        <w:rPr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szCs w:val="28"/>
          <w:shd w:val="clear" w:color="auto" w:fill="FFFFFF"/>
        </w:rPr>
        <w:t xml:space="preserve"> </w:t>
      </w:r>
      <w:r w:rsidRPr="00B838F1">
        <w:rPr>
          <w:szCs w:val="28"/>
          <w:shd w:val="clear" w:color="auto" w:fill="FFFFFF"/>
        </w:rPr>
        <w:t>персональных данных</w:t>
      </w:r>
      <w:r>
        <w:rPr>
          <w:szCs w:val="28"/>
          <w:shd w:val="clear" w:color="auto" w:fill="FFFFFF"/>
        </w:rPr>
        <w:t xml:space="preserve"> следующим операторам персональных данных:</w:t>
      </w:r>
    </w:p>
    <w:p w14:paraId="4F43F6A2" w14:textId="77777777" w:rsidR="00102597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7D599132" w14:textId="77777777" w:rsidR="00102597" w:rsidRPr="00B071D2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70241E07" w14:textId="77777777" w:rsidR="00102597" w:rsidRPr="00F4586A" w:rsidRDefault="00102597" w:rsidP="00102597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F4586A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34A0DDEB" w14:textId="77777777" w:rsidR="00102597" w:rsidRPr="00B071D2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1A6E3F17" w14:textId="77777777" w:rsidR="00102597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12770A1C" w14:textId="77777777" w:rsidR="00102597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7BCB82D9" w14:textId="77777777" w:rsidR="00102597" w:rsidRPr="00F4586A" w:rsidRDefault="00102597" w:rsidP="00102597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F4586A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4967C541" w14:textId="77777777" w:rsidR="00102597" w:rsidRDefault="00102597" w:rsidP="00102597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2D07235C" w14:textId="77777777" w:rsidR="00102597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(далее – Операторы персональных данных).</w:t>
      </w:r>
    </w:p>
    <w:p w14:paraId="05E4449C" w14:textId="77777777" w:rsidR="00102597" w:rsidRPr="00B838F1" w:rsidRDefault="00102597" w:rsidP="00102597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</w:t>
      </w:r>
      <w:r w:rsidRPr="00B838F1">
        <w:rPr>
          <w:szCs w:val="28"/>
          <w:shd w:val="clear" w:color="auto" w:fill="FFFFFF"/>
        </w:rPr>
        <w:t>огласие</w:t>
      </w:r>
      <w:r>
        <w:rPr>
          <w:szCs w:val="28"/>
          <w:shd w:val="clear" w:color="auto" w:fill="FFFFFF"/>
        </w:rPr>
        <w:t xml:space="preserve"> дано</w:t>
      </w:r>
      <w:r w:rsidRPr="00B838F1">
        <w:rPr>
          <w:szCs w:val="28"/>
          <w:shd w:val="clear" w:color="auto" w:fill="FFFFFF"/>
        </w:rPr>
        <w:t xml:space="preserve"> на обработку</w:t>
      </w:r>
      <w:r>
        <w:rPr>
          <w:szCs w:val="28"/>
          <w:shd w:val="clear" w:color="auto" w:fill="FFFFFF"/>
        </w:rPr>
        <w:t xml:space="preserve"> следующих </w:t>
      </w:r>
      <w:r w:rsidRPr="00B838F1">
        <w:rPr>
          <w:szCs w:val="28"/>
          <w:shd w:val="clear" w:color="auto" w:fill="FFFFFF"/>
        </w:rPr>
        <w:t>персональных данных:</w:t>
      </w:r>
    </w:p>
    <w:p w14:paraId="2128D364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ребенка;</w:t>
      </w:r>
    </w:p>
    <w:p w14:paraId="36425814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ребенка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2A39CC50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 xml:space="preserve">дата рождения ребенка; </w:t>
      </w:r>
    </w:p>
    <w:p w14:paraId="065FD2C3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данные страхового номера индивидуального лицевого счета (СНИЛС) ребенка;</w:t>
      </w:r>
    </w:p>
    <w:p w14:paraId="25253113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родителя (законного представителя) ребенка;</w:t>
      </w:r>
    </w:p>
    <w:p w14:paraId="1ED85C27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родителя (законного представителя) ребенка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6D540B1F" w14:textId="77777777" w:rsidR="00102597" w:rsidRPr="00B0031E" w:rsidRDefault="00102597" w:rsidP="00102597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контактная информация родителя (законного представителя) ребенка (адрес электронной почты, телефон);</w:t>
      </w:r>
    </w:p>
    <w:p w14:paraId="4C3BA4FD" w14:textId="77777777" w:rsidR="00102597" w:rsidRPr="00B0031E" w:rsidRDefault="00102597" w:rsidP="00102597">
      <w:pPr>
        <w:pStyle w:val="af"/>
        <w:numPr>
          <w:ilvl w:val="1"/>
          <w:numId w:val="4"/>
        </w:numPr>
        <w:ind w:left="0" w:firstLine="709"/>
        <w:jc w:val="both"/>
        <w:rPr>
          <w:shd w:val="clear" w:color="auto" w:fill="FFFFFF"/>
        </w:rPr>
      </w:pPr>
      <w:r w:rsidRPr="00B0031E">
        <w:rPr>
          <w:rFonts w:eastAsia="Calibri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27355A26" w14:textId="77777777" w:rsidR="00102597" w:rsidRDefault="00102597" w:rsidP="00102597">
      <w:pPr>
        <w:pStyle w:val="af"/>
        <w:numPr>
          <w:ilvl w:val="1"/>
          <w:numId w:val="4"/>
        </w:numPr>
        <w:ind w:left="0" w:firstLine="709"/>
        <w:jc w:val="both"/>
        <w:rPr>
          <w:shd w:val="clear" w:color="auto" w:fill="FFFFFF"/>
        </w:rPr>
      </w:pPr>
      <w:r w:rsidRPr="00B0031E">
        <w:rPr>
          <w:shd w:val="clear" w:color="auto" w:fill="FFFFFF"/>
        </w:rPr>
        <w:lastRenderedPageBreak/>
        <w:t xml:space="preserve">данных </w:t>
      </w:r>
      <w:r>
        <w:rPr>
          <w:shd w:val="clear" w:color="auto" w:fill="FFFFFF"/>
        </w:rPr>
        <w:t>об объеме</w:t>
      </w:r>
      <w:r w:rsidRPr="00B003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 результатах </w:t>
      </w:r>
      <w:r w:rsidRPr="00B0031E">
        <w:rPr>
          <w:shd w:val="clear" w:color="auto" w:fill="FFFFFF"/>
        </w:rPr>
        <w:t>освоения образовательной программы обучающимся</w:t>
      </w:r>
      <w:r>
        <w:rPr>
          <w:shd w:val="clear" w:color="auto" w:fill="FFFFFF"/>
        </w:rPr>
        <w:t>;</w:t>
      </w:r>
    </w:p>
    <w:p w14:paraId="44D02E49" w14:textId="77777777" w:rsidR="00102597" w:rsidRPr="00CC7678" w:rsidRDefault="00102597" w:rsidP="00102597">
      <w:pPr>
        <w:pStyle w:val="af"/>
        <w:numPr>
          <w:ilvl w:val="1"/>
          <w:numId w:val="4"/>
        </w:numPr>
        <w:ind w:left="0" w:firstLine="567"/>
        <w:jc w:val="both"/>
        <w:rPr>
          <w:shd w:val="clear" w:color="auto" w:fill="FFFFFF"/>
        </w:rPr>
      </w:pPr>
      <w:r w:rsidRPr="00CC7678">
        <w:rPr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018C6F21" w14:textId="77777777" w:rsidR="00102597" w:rsidRPr="00BE3C02" w:rsidRDefault="00102597" w:rsidP="00102597">
      <w:pPr>
        <w:pStyle w:val="af"/>
        <w:numPr>
          <w:ilvl w:val="1"/>
          <w:numId w:val="4"/>
        </w:numPr>
        <w:ind w:left="0" w:firstLine="567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szCs w:val="28"/>
          <w:shd w:val="clear" w:color="auto" w:fill="FFFFFF"/>
        </w:rPr>
        <w:t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</w:t>
      </w:r>
      <w:r>
        <w:rPr>
          <w:szCs w:val="28"/>
          <w:shd w:val="clear" w:color="auto" w:fill="FFFFFF"/>
        </w:rPr>
        <w:t xml:space="preserve"> (в случае </w:t>
      </w:r>
      <w:r w:rsidRPr="00BE3C02">
        <w:rPr>
          <w:szCs w:val="28"/>
          <w:shd w:val="clear" w:color="auto" w:fill="FFFFFF"/>
        </w:rPr>
        <w:t>предоставления таких данных);</w:t>
      </w:r>
    </w:p>
    <w:p w14:paraId="038FF8D8" w14:textId="77777777" w:rsidR="00102597" w:rsidRPr="00BE3C02" w:rsidRDefault="00102597" w:rsidP="00102597">
      <w:pPr>
        <w:pStyle w:val="af"/>
        <w:numPr>
          <w:ilvl w:val="1"/>
          <w:numId w:val="4"/>
        </w:numPr>
        <w:ind w:left="0" w:firstLine="709"/>
        <w:jc w:val="both"/>
        <w:rPr>
          <w:shd w:val="clear" w:color="auto" w:fill="FFFFFF"/>
        </w:rPr>
      </w:pPr>
      <w:r w:rsidRPr="00BE3C02">
        <w:rPr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обучающимся;</w:t>
      </w:r>
    </w:p>
    <w:p w14:paraId="454A1E42" w14:textId="77777777" w:rsidR="00102597" w:rsidRPr="00BE3C02" w:rsidRDefault="00102597" w:rsidP="00102597">
      <w:pPr>
        <w:pStyle w:val="af"/>
        <w:numPr>
          <w:ilvl w:val="1"/>
          <w:numId w:val="4"/>
        </w:numPr>
        <w:ind w:left="0" w:firstLine="709"/>
        <w:jc w:val="both"/>
        <w:rPr>
          <w:shd w:val="clear" w:color="auto" w:fill="FFFFFF"/>
        </w:rPr>
      </w:pPr>
      <w:r w:rsidRPr="00BE3C02">
        <w:rPr>
          <w:szCs w:val="28"/>
          <w:shd w:val="clear" w:color="auto" w:fill="FFFFFF"/>
        </w:rPr>
        <w:t>фотографической карточки обучающегося.</w:t>
      </w:r>
    </w:p>
    <w:p w14:paraId="5265AD1E" w14:textId="5FC02848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>Даю согласие на включение в Государственную информационную систему «Единая информационная система, содержащая сведения о возможностях дополнительного образования на территории Московской области» (далее –</w:t>
      </w:r>
      <w:r w:rsidR="001169C5" w:rsidRPr="00BE3C02">
        <w:rPr>
          <w:szCs w:val="28"/>
          <w:shd w:val="clear" w:color="auto" w:fill="FFFFFF"/>
        </w:rPr>
        <w:t xml:space="preserve"> И</w:t>
      </w:r>
      <w:r w:rsidRPr="00BE3C02">
        <w:rPr>
          <w:szCs w:val="28"/>
          <w:shd w:val="clear" w:color="auto" w:fill="FFFFFF"/>
        </w:rPr>
        <w:t>нформационная система) для дальнейшей обработки Операторами персональных данных следующих персональных данных ребенка:</w:t>
      </w:r>
    </w:p>
    <w:p w14:paraId="5A8100E8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rPr>
          <w:rFonts w:eastAsia="Calibri"/>
        </w:rPr>
        <w:t>фамилия, имя, отчество (последнее – при наличии);</w:t>
      </w:r>
    </w:p>
    <w:p w14:paraId="220CAB62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B17A60B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t>пол;</w:t>
      </w:r>
    </w:p>
    <w:p w14:paraId="3549CCDD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rPr>
          <w:rFonts w:eastAsia="Calibri"/>
        </w:rPr>
        <w:t>дата рождения;</w:t>
      </w:r>
    </w:p>
    <w:p w14:paraId="6B44FE18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bookmarkStart w:id="1" w:name="_Ref8570041"/>
      <w:r w:rsidRPr="00BE3C02">
        <w:rPr>
          <w:rFonts w:eastAsia="Calibri"/>
        </w:rPr>
        <w:t>место (адрес) проживания;</w:t>
      </w:r>
      <w:bookmarkEnd w:id="1"/>
    </w:p>
    <w:p w14:paraId="50D4C751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rPr>
          <w:rFonts w:eastAsia="Calibri"/>
        </w:rPr>
        <w:t>данные страхового номера индивидуального лицевого счета (СНИЛС);</w:t>
      </w:r>
    </w:p>
    <w:p w14:paraId="0DEF5E26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bookmarkStart w:id="2" w:name="_Ref17532171"/>
      <w:r w:rsidRPr="00BE3C02">
        <w:rPr>
          <w:rFonts w:eastAsia="Calibri"/>
        </w:rPr>
        <w:t>фамилия, имя, отчество (последнее – при наличии) родителя (законного представителя);</w:t>
      </w:r>
      <w:bookmarkEnd w:id="2"/>
    </w:p>
    <w:p w14:paraId="32FB849D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t xml:space="preserve">вид документа, удостоверяющего личность </w:t>
      </w:r>
      <w:r w:rsidRPr="00BE3C02">
        <w:rPr>
          <w:rFonts w:eastAsia="Calibri"/>
        </w:rPr>
        <w:t>родителя (законного представителя)</w:t>
      </w:r>
      <w:r w:rsidRPr="00BE3C02">
        <w:t>, его серия, номер и дата выдачи, а также наименование органа и код подразделения, выдавшего документ (при наличии);</w:t>
      </w:r>
    </w:p>
    <w:p w14:paraId="761B4656" w14:textId="77777777" w:rsidR="00102597" w:rsidRPr="00BE3C02" w:rsidRDefault="00102597" w:rsidP="00102597">
      <w:pPr>
        <w:widowControl w:val="0"/>
        <w:numPr>
          <w:ilvl w:val="1"/>
          <w:numId w:val="5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709" w:firstLine="0"/>
        <w:jc w:val="both"/>
        <w:rPr>
          <w:rFonts w:eastAsia="Calibri"/>
        </w:rPr>
      </w:pPr>
      <w:r w:rsidRPr="00BE3C02">
        <w:rPr>
          <w:rFonts w:eastAsia="Calibri"/>
        </w:rPr>
        <w:t>контактная информация родителя (законного представителя) (адрес электронной почты, телефон);</w:t>
      </w:r>
    </w:p>
    <w:p w14:paraId="0F664024" w14:textId="77777777" w:rsidR="00102597" w:rsidRPr="00BE3C02" w:rsidRDefault="00102597" w:rsidP="00102597">
      <w:pPr>
        <w:pStyle w:val="af"/>
        <w:ind w:left="0" w:firstLine="709"/>
        <w:jc w:val="both"/>
        <w:rPr>
          <w:shd w:val="clear" w:color="auto" w:fill="FFFFFF"/>
        </w:rPr>
      </w:pPr>
      <w:r w:rsidRPr="00BE3C02">
        <w:rPr>
          <w:rFonts w:eastAsia="Calibri"/>
        </w:rPr>
        <w:t>10) данные страхового номера индивидуального лицевого счета (СНИЛС) родителя (законного представителя).</w:t>
      </w:r>
    </w:p>
    <w:p w14:paraId="73D01CA3" w14:textId="77777777" w:rsidR="00102597" w:rsidRPr="00BE3C02" w:rsidRDefault="00102597" w:rsidP="00102597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лицам. </w:t>
      </w:r>
    </w:p>
    <w:p w14:paraId="11E783FE" w14:textId="774FE1ED" w:rsidR="00102597" w:rsidRPr="00BE3C02" w:rsidRDefault="00102597" w:rsidP="00102597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>Согласие дается на срок получения государственной (муниципальн</w:t>
      </w:r>
      <w:r w:rsidR="001169C5" w:rsidRPr="00BE3C02">
        <w:rPr>
          <w:szCs w:val="28"/>
          <w:shd w:val="clear" w:color="auto" w:fill="FFFFFF"/>
        </w:rPr>
        <w:t>ой) услуги в социальной сфере «Р</w:t>
      </w:r>
      <w:r w:rsidRPr="00BE3C02">
        <w:rPr>
          <w:szCs w:val="28"/>
          <w:shd w:val="clear" w:color="auto" w:fill="FFFFFF"/>
        </w:rPr>
        <w:t>еализация дополнительных общеразвивающих программ» и срок хранения документов в связи с нормативными требованиями.</w:t>
      </w:r>
    </w:p>
    <w:p w14:paraId="79BF549A" w14:textId="22233F1A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ab/>
        <w:t>Согласие на обработку персональных данных и включение</w:t>
      </w:r>
      <w:r w:rsidR="001169C5" w:rsidRPr="00BE3C02">
        <w:rPr>
          <w:szCs w:val="28"/>
          <w:shd w:val="clear" w:color="auto" w:fill="FFFFFF"/>
        </w:rPr>
        <w:t xml:space="preserve"> персональных данных ребенка в И</w:t>
      </w:r>
      <w:r w:rsidRPr="00BE3C02">
        <w:rPr>
          <w:szCs w:val="28"/>
          <w:shd w:val="clear" w:color="auto" w:fill="FFFFFF"/>
        </w:rPr>
        <w:t xml:space="preserve">нформационную систему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образования в соответствии с Федеральным законом от </w:t>
      </w:r>
      <w:r w:rsidRPr="00BE3C02">
        <w:rPr>
          <w:szCs w:val="28"/>
          <w:shd w:val="clear" w:color="auto" w:fill="FFFFFF"/>
        </w:rPr>
        <w:lastRenderedPageBreak/>
        <w:t xml:space="preserve">29.12.2012 № 273-ФЗ «Об образовании в Российской Федерации», а также в целях обеспечения оказания в электронном виде государственной (муниципальной) услуги по записи на обучение по дополнительной образовательной программе в соответствии с требованиями Федерального закона от 27.07.2010 № 210-ФЗ «Об организации предоставления государственных и муниципальных услуг». </w:t>
      </w:r>
    </w:p>
    <w:p w14:paraId="3C1D9407" w14:textId="77777777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ab/>
      </w:r>
    </w:p>
    <w:p w14:paraId="55C4A297" w14:textId="77777777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</w:p>
    <w:p w14:paraId="739E50B8" w14:textId="77777777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 xml:space="preserve">Согласие информированное, дано свободно. </w:t>
      </w:r>
    </w:p>
    <w:p w14:paraId="1B8BA931" w14:textId="77777777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E3C02">
        <w:rPr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57E68A80" w14:textId="77777777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</w:p>
    <w:p w14:paraId="425C3833" w14:textId="77777777" w:rsidR="00102597" w:rsidRPr="00BE3C02" w:rsidRDefault="00102597" w:rsidP="00102597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E3C02">
        <w:rPr>
          <w:szCs w:val="28"/>
        </w:rPr>
        <w:t xml:space="preserve">«____»   ____________ 20__ года                     __________________/___________________/ </w:t>
      </w:r>
    </w:p>
    <w:p w14:paraId="66E4E55A" w14:textId="77777777" w:rsidR="00102597" w:rsidRDefault="00102597" w:rsidP="00102597">
      <w:pPr>
        <w:tabs>
          <w:tab w:val="left" w:pos="0"/>
        </w:tabs>
        <w:jc w:val="both"/>
        <w:rPr>
          <w:i/>
          <w:szCs w:val="28"/>
          <w:shd w:val="clear" w:color="auto" w:fill="FFFFFF"/>
        </w:rPr>
        <w:sectPr w:rsidR="00102597" w:rsidSect="000B19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E3C02">
        <w:rPr>
          <w:i/>
          <w:szCs w:val="28"/>
          <w:shd w:val="clear" w:color="auto" w:fill="FFFFFF"/>
        </w:rPr>
        <w:t xml:space="preserve">                                                                                    подпись                       расшифровка</w:t>
      </w:r>
    </w:p>
    <w:p w14:paraId="02716B09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 xml:space="preserve">Форма № 4 </w:t>
      </w:r>
    </w:p>
    <w:p w14:paraId="5423F423" w14:textId="77777777" w:rsidR="001169C5" w:rsidRDefault="001169C5" w:rsidP="001169C5">
      <w:pPr>
        <w:tabs>
          <w:tab w:val="left" w:pos="0"/>
        </w:tabs>
        <w:jc w:val="both"/>
        <w:rPr>
          <w:rFonts w:eastAsia="Calibri"/>
          <w:caps/>
        </w:rPr>
      </w:pPr>
    </w:p>
    <w:p w14:paraId="0259C195" w14:textId="77777777" w:rsidR="001169C5" w:rsidRPr="00581DD1" w:rsidRDefault="001169C5" w:rsidP="001169C5">
      <w:pPr>
        <w:tabs>
          <w:tab w:val="left" w:pos="0"/>
        </w:tabs>
        <w:jc w:val="center"/>
        <w:rPr>
          <w:rFonts w:eastAsia="Calibri"/>
          <w:caps/>
          <w:color w:val="000000"/>
          <w:u w:color="000000"/>
          <w:bdr w:val="nil"/>
        </w:rPr>
      </w:pPr>
      <w:r w:rsidRPr="00581DD1">
        <w:rPr>
          <w:rFonts w:eastAsia="Calibri"/>
          <w:caps/>
        </w:rPr>
        <w:t xml:space="preserve">Согласие на обработку персональных данных </w:t>
      </w:r>
      <w:r w:rsidRPr="00581DD1">
        <w:rPr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>
        <w:rPr>
          <w:caps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(ДАВАЕМОЕ ПОТРЕБИТЕЛЕМ)</w:t>
      </w:r>
    </w:p>
    <w:p w14:paraId="48641399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14:paraId="42509D57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29B0EB66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14:paraId="034364E7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для </w:t>
      </w:r>
      <w:r>
        <w:rPr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 целью организации </w:t>
      </w:r>
      <w:r>
        <w:rPr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szCs w:val="28"/>
          <w:shd w:val="clear" w:color="auto" w:fill="FFFFFF"/>
        </w:rPr>
        <w:t>обуч</w:t>
      </w:r>
      <w:r>
        <w:rPr>
          <w:szCs w:val="28"/>
          <w:shd w:val="clear" w:color="auto" w:fill="FFFFFF"/>
        </w:rPr>
        <w:t>ающихся</w:t>
      </w:r>
      <w:r w:rsidRPr="00B838F1">
        <w:rPr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szCs w:val="28"/>
          <w:shd w:val="clear" w:color="auto" w:fill="FFFFFF"/>
        </w:rPr>
        <w:t xml:space="preserve"> </w:t>
      </w:r>
      <w:r w:rsidRPr="00B838F1">
        <w:rPr>
          <w:szCs w:val="28"/>
          <w:shd w:val="clear" w:color="auto" w:fill="FFFFFF"/>
        </w:rPr>
        <w:t>персональных данных</w:t>
      </w:r>
      <w:r>
        <w:rPr>
          <w:szCs w:val="28"/>
          <w:shd w:val="clear" w:color="auto" w:fill="FFFFFF"/>
        </w:rPr>
        <w:t xml:space="preserve"> следующим операторам персональных данных:</w:t>
      </w:r>
    </w:p>
    <w:p w14:paraId="4B8291E9" w14:textId="77777777" w:rsidR="001169C5" w:rsidRPr="00F4586A" w:rsidRDefault="001169C5" w:rsidP="001169C5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F4586A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6B2486FD" w14:textId="77777777" w:rsidR="001169C5" w:rsidRPr="00B071D2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735B859A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19216227" w14:textId="77777777" w:rsidR="001169C5" w:rsidRPr="00B071D2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30BF39BA" w14:textId="77777777" w:rsidR="001169C5" w:rsidRPr="00F4586A" w:rsidRDefault="001169C5" w:rsidP="001169C5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F4586A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331659F4" w14:textId="77777777" w:rsidR="001169C5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7B85C71E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5634D62A" w14:textId="77777777" w:rsidR="001169C5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4408E44C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(далее – Операторы персональных данных).</w:t>
      </w:r>
    </w:p>
    <w:p w14:paraId="242B05B0" w14:textId="77777777" w:rsidR="001169C5" w:rsidRPr="00B838F1" w:rsidRDefault="001169C5" w:rsidP="001169C5">
      <w:pPr>
        <w:tabs>
          <w:tab w:val="left" w:pos="1134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</w:t>
      </w:r>
      <w:r w:rsidRPr="00B838F1">
        <w:rPr>
          <w:szCs w:val="28"/>
          <w:shd w:val="clear" w:color="auto" w:fill="FFFFFF"/>
        </w:rPr>
        <w:t>огласие</w:t>
      </w:r>
      <w:r>
        <w:rPr>
          <w:szCs w:val="28"/>
          <w:shd w:val="clear" w:color="auto" w:fill="FFFFFF"/>
        </w:rPr>
        <w:t xml:space="preserve"> дано</w:t>
      </w:r>
      <w:r w:rsidRPr="00B838F1">
        <w:rPr>
          <w:szCs w:val="28"/>
          <w:shd w:val="clear" w:color="auto" w:fill="FFFFFF"/>
        </w:rPr>
        <w:t xml:space="preserve"> на обработку</w:t>
      </w:r>
      <w:r>
        <w:rPr>
          <w:szCs w:val="28"/>
          <w:shd w:val="clear" w:color="auto" w:fill="FFFFFF"/>
        </w:rPr>
        <w:t xml:space="preserve"> следующих </w:t>
      </w:r>
      <w:r w:rsidRPr="00B838F1">
        <w:rPr>
          <w:szCs w:val="28"/>
          <w:shd w:val="clear" w:color="auto" w:fill="FFFFFF"/>
        </w:rPr>
        <w:t>персональных данных:</w:t>
      </w:r>
    </w:p>
    <w:p w14:paraId="2185EEC1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наличии);</w:t>
      </w:r>
    </w:p>
    <w:p w14:paraId="2A253656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70A23B02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 xml:space="preserve">дата рождения; </w:t>
      </w:r>
    </w:p>
    <w:p w14:paraId="1ABEBDA8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данные страхового номера индивидуального лицевого счета (СНИЛС);</w:t>
      </w:r>
    </w:p>
    <w:p w14:paraId="227E884F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родителя (законного представителя);</w:t>
      </w:r>
    </w:p>
    <w:p w14:paraId="6B4013F7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родителя (законного представителя)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144ADFB2" w14:textId="77777777" w:rsidR="001169C5" w:rsidRPr="00B0031E" w:rsidRDefault="001169C5" w:rsidP="001169C5">
      <w:pPr>
        <w:widowControl w:val="0"/>
        <w:numPr>
          <w:ilvl w:val="0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контактная информация родителя (законного представителя) (адрес электронной почты, телефон);</w:t>
      </w:r>
    </w:p>
    <w:p w14:paraId="177477F9" w14:textId="77777777" w:rsidR="001169C5" w:rsidRPr="00B0031E" w:rsidRDefault="001169C5" w:rsidP="001169C5">
      <w:pPr>
        <w:pStyle w:val="af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0031E">
        <w:rPr>
          <w:rFonts w:eastAsia="Calibri"/>
        </w:rPr>
        <w:t>данные страхового номера индивидуального лицевого счета (СНИЛС) родителя (законного представителя);</w:t>
      </w:r>
    </w:p>
    <w:p w14:paraId="6A2B49CC" w14:textId="77777777" w:rsidR="001169C5" w:rsidRDefault="001169C5" w:rsidP="001169C5">
      <w:pPr>
        <w:pStyle w:val="af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0031E">
        <w:rPr>
          <w:shd w:val="clear" w:color="auto" w:fill="FFFFFF"/>
        </w:rPr>
        <w:t xml:space="preserve">данных </w:t>
      </w:r>
      <w:r>
        <w:rPr>
          <w:shd w:val="clear" w:color="auto" w:fill="FFFFFF"/>
        </w:rPr>
        <w:t>об объеме</w:t>
      </w:r>
      <w:r w:rsidRPr="00B003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 результатах </w:t>
      </w:r>
      <w:r w:rsidRPr="00B0031E">
        <w:rPr>
          <w:shd w:val="clear" w:color="auto" w:fill="FFFFFF"/>
        </w:rPr>
        <w:t>освоения образовательной программы обучающимся</w:t>
      </w:r>
      <w:r>
        <w:rPr>
          <w:shd w:val="clear" w:color="auto" w:fill="FFFFFF"/>
        </w:rPr>
        <w:t>;</w:t>
      </w:r>
    </w:p>
    <w:p w14:paraId="19BAF5BF" w14:textId="77777777" w:rsidR="001169C5" w:rsidRPr="00CC7678" w:rsidRDefault="001169C5" w:rsidP="001169C5">
      <w:pPr>
        <w:pStyle w:val="af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CC7678">
        <w:rPr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347263AC" w14:textId="77777777" w:rsidR="001169C5" w:rsidRPr="00CC7678" w:rsidRDefault="001169C5" w:rsidP="001169C5">
      <w:pPr>
        <w:pStyle w:val="af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</w:t>
      </w:r>
      <w:r w:rsidRPr="00CC7678">
        <w:rPr>
          <w:szCs w:val="28"/>
          <w:shd w:val="clear" w:color="auto" w:fill="FFFFFF"/>
        </w:rPr>
        <w:lastRenderedPageBreak/>
        <w:t>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23669BAC" w14:textId="77777777" w:rsidR="001169C5" w:rsidRPr="00946CEB" w:rsidRDefault="001169C5" w:rsidP="001169C5">
      <w:pPr>
        <w:pStyle w:val="af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838F1">
        <w:rPr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szCs w:val="28"/>
          <w:shd w:val="clear" w:color="auto" w:fill="FFFFFF"/>
        </w:rPr>
        <w:t>;</w:t>
      </w:r>
    </w:p>
    <w:p w14:paraId="326ED553" w14:textId="77777777" w:rsidR="001169C5" w:rsidRPr="00B0031E" w:rsidRDefault="001169C5" w:rsidP="001169C5">
      <w:pPr>
        <w:pStyle w:val="af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838F1">
        <w:rPr>
          <w:szCs w:val="28"/>
          <w:shd w:val="clear" w:color="auto" w:fill="FFFFFF"/>
        </w:rPr>
        <w:t>фотографической карточки</w:t>
      </w:r>
      <w:r>
        <w:rPr>
          <w:szCs w:val="28"/>
          <w:shd w:val="clear" w:color="auto" w:fill="FFFFFF"/>
        </w:rPr>
        <w:t>.</w:t>
      </w:r>
    </w:p>
    <w:p w14:paraId="0A1A33FC" w14:textId="76BC0DF9" w:rsidR="001169C5" w:rsidRPr="00B838F1" w:rsidRDefault="001169C5" w:rsidP="001169C5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Даю согласие на включение в</w:t>
      </w:r>
      <w:r w:rsidRPr="00B838F1">
        <w:rPr>
          <w:szCs w:val="28"/>
          <w:shd w:val="clear" w:color="auto" w:fill="FFFFFF"/>
        </w:rPr>
        <w:t xml:space="preserve"> </w:t>
      </w:r>
      <w:r w:rsidRPr="00BE3C02">
        <w:rPr>
          <w:szCs w:val="28"/>
          <w:shd w:val="clear" w:color="auto" w:fill="FFFFFF"/>
        </w:rPr>
        <w:t>Государственную информационную систему «Единая информационная система, содержащая сведения о возможностях дополнительного образования на территории Московской области» (далее – Информационная система) для дальнейшей обработки Операторами персональных данных следующих персональных</w:t>
      </w:r>
      <w:r w:rsidRPr="00B838F1">
        <w:rPr>
          <w:szCs w:val="28"/>
          <w:shd w:val="clear" w:color="auto" w:fill="FFFFFF"/>
        </w:rPr>
        <w:t xml:space="preserve"> данны</w:t>
      </w:r>
      <w:r>
        <w:rPr>
          <w:szCs w:val="28"/>
          <w:shd w:val="clear" w:color="auto" w:fill="FFFFFF"/>
        </w:rPr>
        <w:t>х</w:t>
      </w:r>
      <w:r w:rsidRPr="00B838F1">
        <w:rPr>
          <w:szCs w:val="28"/>
          <w:shd w:val="clear" w:color="auto" w:fill="FFFFFF"/>
        </w:rPr>
        <w:t>:</w:t>
      </w:r>
    </w:p>
    <w:p w14:paraId="2A4909DD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наличии);</w:t>
      </w:r>
    </w:p>
    <w:p w14:paraId="4F0C296B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209DC850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>пол;</w:t>
      </w:r>
    </w:p>
    <w:p w14:paraId="601A61C1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дата рождения;</w:t>
      </w:r>
    </w:p>
    <w:p w14:paraId="6F2507E5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место (адрес) проживания;</w:t>
      </w:r>
    </w:p>
    <w:p w14:paraId="7AACD3C6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данные страхового номера индивидуального лицевого счета (СНИЛС);</w:t>
      </w:r>
    </w:p>
    <w:p w14:paraId="53454F3C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родителя (законного представителя);</w:t>
      </w:r>
    </w:p>
    <w:p w14:paraId="24FD97D3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родителя (законного представителя)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2FB64A20" w14:textId="77777777" w:rsidR="001169C5" w:rsidRPr="00B0031E" w:rsidRDefault="001169C5" w:rsidP="001169C5">
      <w:pPr>
        <w:widowControl w:val="0"/>
        <w:numPr>
          <w:ilvl w:val="0"/>
          <w:numId w:val="7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контактная информация родителя (законного представителя) (адрес электронной почты, телефон);</w:t>
      </w:r>
    </w:p>
    <w:p w14:paraId="7F468A9C" w14:textId="77777777" w:rsidR="001169C5" w:rsidRDefault="001169C5" w:rsidP="001169C5">
      <w:pPr>
        <w:pStyle w:val="af"/>
        <w:ind w:left="0" w:firstLine="709"/>
        <w:jc w:val="both"/>
        <w:rPr>
          <w:shd w:val="clear" w:color="auto" w:fill="FFFFFF"/>
        </w:rPr>
      </w:pPr>
      <w:r>
        <w:rPr>
          <w:rFonts w:eastAsia="Calibri"/>
        </w:rPr>
        <w:t xml:space="preserve">10) </w:t>
      </w:r>
      <w:r w:rsidRPr="00B0031E">
        <w:rPr>
          <w:rFonts w:eastAsia="Calibri"/>
        </w:rPr>
        <w:t>данные страхового номера индивидуального лицевого счета (СНИЛС) родителя (законного представителя)</w:t>
      </w:r>
      <w:r>
        <w:rPr>
          <w:rFonts w:eastAsia="Calibri"/>
        </w:rPr>
        <w:t>.</w:t>
      </w:r>
    </w:p>
    <w:p w14:paraId="528E23B7" w14:textId="77777777" w:rsidR="001169C5" w:rsidRDefault="001169C5" w:rsidP="001169C5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</w:t>
      </w:r>
      <w:r>
        <w:rPr>
          <w:szCs w:val="28"/>
          <w:shd w:val="clear" w:color="auto" w:fill="FFFFFF"/>
        </w:rPr>
        <w:t>.</w:t>
      </w:r>
    </w:p>
    <w:p w14:paraId="31FD0171" w14:textId="77777777" w:rsidR="001169C5" w:rsidRPr="00B838F1" w:rsidRDefault="001169C5" w:rsidP="001169C5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Согласие дается</w:t>
      </w:r>
      <w:r w:rsidRPr="00B838F1">
        <w:rPr>
          <w:szCs w:val="28"/>
          <w:shd w:val="clear" w:color="auto" w:fill="FFFFFF"/>
        </w:rPr>
        <w:t xml:space="preserve"> на срок </w:t>
      </w:r>
      <w:r>
        <w:rPr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522D1D59" w14:textId="3B7FDDCB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ab/>
      </w:r>
      <w:r w:rsidRPr="00B838F1">
        <w:rPr>
          <w:szCs w:val="28"/>
          <w:shd w:val="clear" w:color="auto" w:fill="FFFFFF"/>
        </w:rPr>
        <w:t xml:space="preserve">Согласие на </w:t>
      </w:r>
      <w:r>
        <w:rPr>
          <w:szCs w:val="28"/>
          <w:shd w:val="clear" w:color="auto" w:fill="FFFFFF"/>
        </w:rPr>
        <w:t xml:space="preserve">обработку персональных данных и </w:t>
      </w:r>
      <w:r w:rsidRPr="00B838F1">
        <w:rPr>
          <w:szCs w:val="28"/>
          <w:shd w:val="clear" w:color="auto" w:fill="FFFFFF"/>
        </w:rPr>
        <w:t>включение персональных данных</w:t>
      </w:r>
      <w:r>
        <w:rPr>
          <w:szCs w:val="28"/>
          <w:shd w:val="clear" w:color="auto" w:fill="FFFFFF"/>
        </w:rPr>
        <w:t xml:space="preserve"> в </w:t>
      </w:r>
      <w:r w:rsidRPr="00BE3C02">
        <w:rPr>
          <w:szCs w:val="28"/>
          <w:shd w:val="clear" w:color="auto" w:fill="FFFFFF"/>
        </w:rPr>
        <w:t>Информационную систему  дается</w:t>
      </w:r>
      <w:r w:rsidRPr="00B838F1">
        <w:rPr>
          <w:szCs w:val="28"/>
          <w:shd w:val="clear" w:color="auto" w:fill="FFFFFF"/>
        </w:rPr>
        <w:t xml:space="preserve"> на срок вплоть до достижения </w:t>
      </w:r>
      <w:r>
        <w:rPr>
          <w:szCs w:val="28"/>
          <w:shd w:val="clear" w:color="auto" w:fill="FFFFFF"/>
        </w:rPr>
        <w:t>мной</w:t>
      </w:r>
      <w:r w:rsidRPr="00B838F1">
        <w:rPr>
          <w:szCs w:val="28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szCs w:val="28"/>
          <w:shd w:val="clear" w:color="auto" w:fill="FFFFFF"/>
        </w:rPr>
        <w:t xml:space="preserve">моего </w:t>
      </w:r>
      <w:r w:rsidRPr="00B838F1">
        <w:rPr>
          <w:szCs w:val="28"/>
          <w:shd w:val="clear" w:color="auto" w:fill="FFFFFF"/>
        </w:rPr>
        <w:t xml:space="preserve">права на </w:t>
      </w:r>
      <w:r>
        <w:rPr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szCs w:val="28"/>
          <w:shd w:val="clear" w:color="auto" w:fill="FFFFFF"/>
        </w:rPr>
        <w:t xml:space="preserve">от 29.12.2012 </w:t>
      </w:r>
      <w:r>
        <w:rPr>
          <w:szCs w:val="28"/>
          <w:shd w:val="clear" w:color="auto" w:fill="FFFFFF"/>
        </w:rPr>
        <w:t>№</w:t>
      </w:r>
      <w:r w:rsidRPr="00946CEB">
        <w:rPr>
          <w:szCs w:val="28"/>
          <w:shd w:val="clear" w:color="auto" w:fill="FFFFFF"/>
        </w:rPr>
        <w:t xml:space="preserve"> 273-ФЗ </w:t>
      </w:r>
      <w:r>
        <w:rPr>
          <w:szCs w:val="28"/>
          <w:shd w:val="clear" w:color="auto" w:fill="FFFFFF"/>
        </w:rPr>
        <w:t>«</w:t>
      </w:r>
      <w:r w:rsidRPr="00946CEB">
        <w:rPr>
          <w:szCs w:val="28"/>
          <w:shd w:val="clear" w:color="auto" w:fill="FFFFFF"/>
        </w:rPr>
        <w:t>Об образовании в Российской Федерации</w:t>
      </w:r>
      <w:r>
        <w:rPr>
          <w:szCs w:val="28"/>
          <w:shd w:val="clear" w:color="auto" w:fill="FFFFFF"/>
        </w:rPr>
        <w:t xml:space="preserve">», а также в целях </w:t>
      </w:r>
      <w:r w:rsidRPr="00B071D2">
        <w:rPr>
          <w:szCs w:val="28"/>
          <w:shd w:val="clear" w:color="auto" w:fill="FFFFFF"/>
        </w:rPr>
        <w:t>обеспечения оказания в электронном виде государственн</w:t>
      </w:r>
      <w:r>
        <w:rPr>
          <w:szCs w:val="28"/>
          <w:shd w:val="clear" w:color="auto" w:fill="FFFFFF"/>
        </w:rPr>
        <w:t>ой</w:t>
      </w:r>
      <w:r w:rsidRPr="00B071D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(</w:t>
      </w:r>
      <w:r w:rsidRPr="00B071D2">
        <w:rPr>
          <w:szCs w:val="28"/>
          <w:shd w:val="clear" w:color="auto" w:fill="FFFFFF"/>
        </w:rPr>
        <w:t>муниципальн</w:t>
      </w:r>
      <w:r>
        <w:rPr>
          <w:szCs w:val="28"/>
          <w:shd w:val="clear" w:color="auto" w:fill="FFFFFF"/>
        </w:rPr>
        <w:t>ой)</w:t>
      </w:r>
      <w:r w:rsidRPr="00B071D2">
        <w:rPr>
          <w:szCs w:val="28"/>
          <w:shd w:val="clear" w:color="auto" w:fill="FFFFFF"/>
        </w:rPr>
        <w:t xml:space="preserve"> услуг</w:t>
      </w:r>
      <w:r>
        <w:rPr>
          <w:szCs w:val="28"/>
          <w:shd w:val="clear" w:color="auto" w:fill="FFFFFF"/>
        </w:rPr>
        <w:t>и</w:t>
      </w:r>
      <w:r w:rsidRPr="00B071D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Pr="00B071D2">
        <w:rPr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szCs w:val="28"/>
          <w:shd w:val="clear" w:color="auto" w:fill="FFFFFF"/>
        </w:rPr>
        <w:t>№</w:t>
      </w:r>
      <w:r w:rsidRPr="00B071D2">
        <w:rPr>
          <w:szCs w:val="28"/>
          <w:shd w:val="clear" w:color="auto" w:fill="FFFFFF"/>
        </w:rPr>
        <w:t xml:space="preserve"> 210-ФЗ </w:t>
      </w:r>
      <w:r>
        <w:rPr>
          <w:szCs w:val="28"/>
          <w:shd w:val="clear" w:color="auto" w:fill="FFFFFF"/>
        </w:rPr>
        <w:t>«</w:t>
      </w:r>
      <w:r w:rsidRPr="00B071D2">
        <w:rPr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szCs w:val="28"/>
          <w:shd w:val="clear" w:color="auto" w:fill="FFFFFF"/>
        </w:rPr>
        <w:t>»</w:t>
      </w:r>
      <w:r w:rsidRPr="00B838F1">
        <w:rPr>
          <w:szCs w:val="28"/>
          <w:shd w:val="clear" w:color="auto" w:fill="FFFFFF"/>
        </w:rPr>
        <w:t>.</w:t>
      </w:r>
    </w:p>
    <w:p w14:paraId="27CBBC3F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14:paraId="4E01795A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299961F1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7C4F11C5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0069ADC1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713B69E7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  <w:sectPr w:rsidR="001169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      расшифровка</w:t>
      </w:r>
    </w:p>
    <w:p w14:paraId="57A4088B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 xml:space="preserve">Форма № 5 </w:t>
      </w:r>
    </w:p>
    <w:p w14:paraId="4AE890F1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</w:p>
    <w:p w14:paraId="570D3C39" w14:textId="77777777" w:rsidR="001169C5" w:rsidRPr="00902FF0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  <w:r w:rsidRPr="00902FF0">
        <w:rPr>
          <w:rFonts w:eastAsia="Calibri"/>
          <w:caps/>
          <w:color w:val="000000"/>
          <w:szCs w:val="28"/>
          <w:u w:color="000000"/>
          <w:bdr w:val="nil"/>
        </w:rPr>
        <w:t xml:space="preserve">Согласие на обработку персональных данных ребенка </w:t>
      </w:r>
      <w:r w:rsidRPr="00B25D0B">
        <w:rPr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eastAsia="Calibri"/>
          <w:caps/>
          <w:color w:val="000000"/>
          <w:szCs w:val="28"/>
          <w:u w:color="000000"/>
          <w:bdr w:val="nil"/>
        </w:rPr>
        <w:t xml:space="preserve"> без внесения ТАКОВЫХ В информационную систему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(ДАВАЕМОЕ ЗАКОННЫМ ПРЕДСТАВИТЕЛЕМ ПОТРЕБИТЕЛЯ)</w:t>
      </w:r>
    </w:p>
    <w:p w14:paraId="31CC4C45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 родителя (законного представителя)</w:t>
      </w:r>
    </w:p>
    <w:p w14:paraId="0596CCAF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05371258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родителя (законного представителя)</w:t>
      </w:r>
    </w:p>
    <w:p w14:paraId="2CC7795C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являющийся родителем (законным представителем) ________________________________</w:t>
      </w:r>
    </w:p>
    <w:p w14:paraId="7B878B85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1A006A00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1CEF3F12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21534A71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B838F1">
        <w:rPr>
          <w:szCs w:val="28"/>
          <w:shd w:val="clear" w:color="auto" w:fill="FFFFFF"/>
        </w:rPr>
        <w:t xml:space="preserve">для </w:t>
      </w:r>
      <w:r>
        <w:rPr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 целью организации </w:t>
      </w:r>
      <w:r>
        <w:rPr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szCs w:val="28"/>
          <w:shd w:val="clear" w:color="auto" w:fill="FFFFFF"/>
        </w:rPr>
        <w:t>обуч</w:t>
      </w:r>
      <w:r>
        <w:rPr>
          <w:szCs w:val="28"/>
          <w:shd w:val="clear" w:color="auto" w:fill="FFFFFF"/>
        </w:rPr>
        <w:t>ающихся</w:t>
      </w:r>
      <w:r w:rsidRPr="00B838F1">
        <w:rPr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szCs w:val="28"/>
          <w:shd w:val="clear" w:color="auto" w:fill="FFFFFF"/>
        </w:rPr>
        <w:t xml:space="preserve"> </w:t>
      </w:r>
      <w:r w:rsidRPr="00B838F1">
        <w:rPr>
          <w:szCs w:val="28"/>
          <w:shd w:val="clear" w:color="auto" w:fill="FFFFFF"/>
        </w:rPr>
        <w:t>персональных данных</w:t>
      </w:r>
      <w:r>
        <w:rPr>
          <w:szCs w:val="28"/>
          <w:shd w:val="clear" w:color="auto" w:fill="FFFFFF"/>
        </w:rPr>
        <w:t xml:space="preserve"> следующим операторам персональных данных:</w:t>
      </w:r>
    </w:p>
    <w:p w14:paraId="135B8DAC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3A56B0F0" w14:textId="77777777" w:rsidR="001169C5" w:rsidRPr="00B071D2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2ACEBC88" w14:textId="77777777" w:rsidR="001169C5" w:rsidRPr="00B61B97" w:rsidRDefault="001169C5" w:rsidP="001169C5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B61B97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82382F9" w14:textId="77777777" w:rsidR="001169C5" w:rsidRPr="00B071D2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656474EE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59E6AC92" w14:textId="77777777" w:rsidR="001169C5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01773C47" w14:textId="77777777" w:rsidR="001169C5" w:rsidRPr="00B61B97" w:rsidRDefault="001169C5" w:rsidP="001169C5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B61B97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6501E19" w14:textId="77777777" w:rsidR="001169C5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5A9F88A9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(далее – Операторы персональных данных).</w:t>
      </w:r>
    </w:p>
    <w:p w14:paraId="354AB00F" w14:textId="77777777" w:rsidR="001169C5" w:rsidRPr="00B838F1" w:rsidRDefault="001169C5" w:rsidP="001169C5">
      <w:pP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</w:t>
      </w:r>
      <w:r w:rsidRPr="00B838F1">
        <w:rPr>
          <w:szCs w:val="28"/>
          <w:shd w:val="clear" w:color="auto" w:fill="FFFFFF"/>
        </w:rPr>
        <w:t>огласие</w:t>
      </w:r>
      <w:r>
        <w:rPr>
          <w:szCs w:val="28"/>
          <w:shd w:val="clear" w:color="auto" w:fill="FFFFFF"/>
        </w:rPr>
        <w:t xml:space="preserve"> дано</w:t>
      </w:r>
      <w:r w:rsidRPr="00B838F1">
        <w:rPr>
          <w:szCs w:val="28"/>
          <w:shd w:val="clear" w:color="auto" w:fill="FFFFFF"/>
        </w:rPr>
        <w:t xml:space="preserve"> на обработку</w:t>
      </w:r>
      <w:r>
        <w:rPr>
          <w:szCs w:val="28"/>
          <w:shd w:val="clear" w:color="auto" w:fill="FFFFFF"/>
        </w:rPr>
        <w:t xml:space="preserve"> следующих </w:t>
      </w:r>
      <w:r w:rsidRPr="00B838F1">
        <w:rPr>
          <w:szCs w:val="28"/>
          <w:shd w:val="clear" w:color="auto" w:fill="FFFFFF"/>
        </w:rPr>
        <w:t>персональных данных:</w:t>
      </w:r>
    </w:p>
    <w:p w14:paraId="0D51022C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ребенка;</w:t>
      </w:r>
    </w:p>
    <w:p w14:paraId="77CD19D6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ребенка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12652E5E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 xml:space="preserve">дата рождения ребенка; </w:t>
      </w:r>
    </w:p>
    <w:p w14:paraId="4EB076EF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данные страхового номера индивидуального лицевого счета (СНИЛС) ребенка;</w:t>
      </w:r>
    </w:p>
    <w:p w14:paraId="62CF7DCC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родителя (законного представителя) ребенка;</w:t>
      </w:r>
    </w:p>
    <w:p w14:paraId="4D19E62E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родителя (законного представителя) ребенка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75A06234" w14:textId="77777777" w:rsidR="001169C5" w:rsidRPr="00B0031E" w:rsidRDefault="001169C5" w:rsidP="001169C5">
      <w:pPr>
        <w:widowControl w:val="0"/>
        <w:numPr>
          <w:ilvl w:val="0"/>
          <w:numId w:val="8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контактная информация родителя (законного представителя) ребенка (адрес электронной почты, телефон);</w:t>
      </w:r>
    </w:p>
    <w:p w14:paraId="24E44985" w14:textId="77777777" w:rsidR="001169C5" w:rsidRPr="00B0031E" w:rsidRDefault="001169C5" w:rsidP="001169C5">
      <w:pPr>
        <w:pStyle w:val="af"/>
        <w:numPr>
          <w:ilvl w:val="0"/>
          <w:numId w:val="8"/>
        </w:numPr>
        <w:ind w:left="0" w:firstLine="709"/>
        <w:jc w:val="both"/>
        <w:rPr>
          <w:shd w:val="clear" w:color="auto" w:fill="FFFFFF"/>
        </w:rPr>
      </w:pPr>
      <w:r w:rsidRPr="00B0031E">
        <w:rPr>
          <w:rFonts w:eastAsia="Calibri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64E54B0E" w14:textId="77777777" w:rsidR="001169C5" w:rsidRDefault="001169C5" w:rsidP="001169C5">
      <w:pPr>
        <w:pStyle w:val="af"/>
        <w:numPr>
          <w:ilvl w:val="0"/>
          <w:numId w:val="8"/>
        </w:numPr>
        <w:ind w:left="0" w:firstLine="709"/>
        <w:jc w:val="both"/>
        <w:rPr>
          <w:shd w:val="clear" w:color="auto" w:fill="FFFFFF"/>
        </w:rPr>
      </w:pPr>
      <w:r w:rsidRPr="00B0031E">
        <w:rPr>
          <w:shd w:val="clear" w:color="auto" w:fill="FFFFFF"/>
        </w:rPr>
        <w:lastRenderedPageBreak/>
        <w:t xml:space="preserve">данных </w:t>
      </w:r>
      <w:r>
        <w:rPr>
          <w:shd w:val="clear" w:color="auto" w:fill="FFFFFF"/>
        </w:rPr>
        <w:t>об объеме</w:t>
      </w:r>
      <w:r w:rsidRPr="00B003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 результатах </w:t>
      </w:r>
      <w:r w:rsidRPr="00B0031E">
        <w:rPr>
          <w:shd w:val="clear" w:color="auto" w:fill="FFFFFF"/>
        </w:rPr>
        <w:t>освоения образовательной программы обучающимся</w:t>
      </w:r>
      <w:r>
        <w:rPr>
          <w:shd w:val="clear" w:color="auto" w:fill="FFFFFF"/>
        </w:rPr>
        <w:t>;</w:t>
      </w:r>
    </w:p>
    <w:p w14:paraId="4B7D4CD3" w14:textId="77777777" w:rsidR="001169C5" w:rsidRPr="00CC7678" w:rsidRDefault="001169C5" w:rsidP="001169C5">
      <w:pPr>
        <w:pStyle w:val="af"/>
        <w:numPr>
          <w:ilvl w:val="0"/>
          <w:numId w:val="8"/>
        </w:numPr>
        <w:ind w:left="0" w:firstLine="709"/>
        <w:jc w:val="both"/>
        <w:rPr>
          <w:shd w:val="clear" w:color="auto" w:fill="FFFFFF"/>
        </w:rPr>
      </w:pPr>
      <w:r w:rsidRPr="00CC7678">
        <w:rPr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20F91458" w14:textId="77777777" w:rsidR="001169C5" w:rsidRPr="00CC7678" w:rsidRDefault="001169C5" w:rsidP="001169C5">
      <w:pPr>
        <w:pStyle w:val="af"/>
        <w:numPr>
          <w:ilvl w:val="0"/>
          <w:numId w:val="8"/>
        </w:numPr>
        <w:ind w:left="0" w:firstLine="709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szCs w:val="28"/>
          <w:shd w:val="clear" w:color="auto" w:fill="FFFFFF"/>
        </w:rPr>
        <w:t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0E8E37B5" w14:textId="77777777" w:rsidR="001169C5" w:rsidRPr="00946CEB" w:rsidRDefault="001169C5" w:rsidP="001169C5">
      <w:pPr>
        <w:pStyle w:val="af"/>
        <w:numPr>
          <w:ilvl w:val="0"/>
          <w:numId w:val="8"/>
        </w:numPr>
        <w:ind w:left="0" w:firstLine="709"/>
        <w:jc w:val="both"/>
        <w:rPr>
          <w:shd w:val="clear" w:color="auto" w:fill="FFFFFF"/>
        </w:rPr>
      </w:pPr>
      <w:r w:rsidRPr="00B838F1">
        <w:rPr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szCs w:val="28"/>
          <w:shd w:val="clear" w:color="auto" w:fill="FFFFFF"/>
        </w:rPr>
        <w:t>;</w:t>
      </w:r>
    </w:p>
    <w:p w14:paraId="00FBD607" w14:textId="77777777" w:rsidR="001169C5" w:rsidRPr="00D16B9C" w:rsidRDefault="001169C5" w:rsidP="001169C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left="0" w:firstLine="709"/>
        <w:contextualSpacing/>
        <w:jc w:val="both"/>
        <w:rPr>
          <w:rFonts w:eastAsia="Calibri"/>
          <w:color w:val="000000"/>
          <w:szCs w:val="28"/>
          <w:u w:color="000000"/>
          <w:bdr w:val="nil"/>
          <w:shd w:val="clear" w:color="auto" w:fill="FFFFFF"/>
        </w:rPr>
      </w:pPr>
      <w:r w:rsidRPr="00B838F1">
        <w:rPr>
          <w:szCs w:val="28"/>
          <w:shd w:val="clear" w:color="auto" w:fill="FFFFFF"/>
        </w:rPr>
        <w:t>фотографической карточки обучающегося</w:t>
      </w:r>
      <w:r>
        <w:rPr>
          <w:szCs w:val="28"/>
          <w:shd w:val="clear" w:color="auto" w:fill="FFFFFF"/>
        </w:rPr>
        <w:t>.</w:t>
      </w:r>
    </w:p>
    <w:p w14:paraId="584E71A8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contextualSpacing/>
        <w:jc w:val="both"/>
        <w:rPr>
          <w:rFonts w:eastAsia="Calibri"/>
          <w:color w:val="000000"/>
          <w:szCs w:val="28"/>
          <w:u w:color="000000"/>
          <w:bdr w:val="nil"/>
          <w:shd w:val="clear" w:color="auto" w:fill="FFFFFF"/>
        </w:rPr>
      </w:pPr>
    </w:p>
    <w:p w14:paraId="546B0CD4" w14:textId="78E95D44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BE3C02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В </w:t>
      </w:r>
      <w:r w:rsidRPr="00BE3C02">
        <w:rPr>
          <w:szCs w:val="28"/>
          <w:shd w:val="clear" w:color="auto" w:fill="FFFFFF"/>
        </w:rPr>
        <w:t xml:space="preserve">Государственную информационную систему «Единая информационная система, содержащая сведения о возможностях дополнительного образования на территории Московской области» (далее – Информационная система) </w:t>
      </w:r>
      <w:r w:rsidRPr="00BE3C02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r w:rsidRPr="00BE3C02">
        <w:rPr>
          <w:szCs w:val="28"/>
          <w:shd w:val="clear" w:color="auto" w:fill="FFFFFF"/>
        </w:rPr>
        <w:t>Согласие на включение данных о дате рождения ребенка в Информационную систему дается на срок вплоть до достижения ребенком возраста 18 лет, в</w:t>
      </w:r>
      <w:r w:rsidRPr="00B838F1">
        <w:rPr>
          <w:szCs w:val="28"/>
          <w:shd w:val="clear" w:color="auto" w:fill="FFFFFF"/>
        </w:rPr>
        <w:t xml:space="preserve"> целях использования указанных персональных данных для реализации права ребенка на </w:t>
      </w:r>
      <w:r>
        <w:rPr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szCs w:val="28"/>
          <w:shd w:val="clear" w:color="auto" w:fill="FFFFFF"/>
        </w:rPr>
        <w:t xml:space="preserve">от 29.12.2012 </w:t>
      </w:r>
      <w:r>
        <w:rPr>
          <w:szCs w:val="28"/>
          <w:shd w:val="clear" w:color="auto" w:fill="FFFFFF"/>
        </w:rPr>
        <w:t>№</w:t>
      </w:r>
      <w:r w:rsidRPr="00946CEB">
        <w:rPr>
          <w:szCs w:val="28"/>
          <w:shd w:val="clear" w:color="auto" w:fill="FFFFFF"/>
        </w:rPr>
        <w:t xml:space="preserve"> 273-ФЗ </w:t>
      </w:r>
      <w:r>
        <w:rPr>
          <w:szCs w:val="28"/>
          <w:shd w:val="clear" w:color="auto" w:fill="FFFFFF"/>
        </w:rPr>
        <w:t>«</w:t>
      </w:r>
      <w:r w:rsidRPr="00946CEB">
        <w:rPr>
          <w:szCs w:val="28"/>
          <w:shd w:val="clear" w:color="auto" w:fill="FFFFFF"/>
        </w:rPr>
        <w:t>Об образовании в Российской Федерации</w:t>
      </w:r>
      <w:r>
        <w:rPr>
          <w:szCs w:val="28"/>
          <w:shd w:val="clear" w:color="auto" w:fill="FFFFFF"/>
        </w:rPr>
        <w:t xml:space="preserve">», а также в целях </w:t>
      </w:r>
      <w:r w:rsidRPr="00B071D2">
        <w:rPr>
          <w:szCs w:val="28"/>
          <w:shd w:val="clear" w:color="auto" w:fill="FFFFFF"/>
        </w:rPr>
        <w:t>обеспечения оказания в электронном виде государственн</w:t>
      </w:r>
      <w:r>
        <w:rPr>
          <w:szCs w:val="28"/>
          <w:shd w:val="clear" w:color="auto" w:fill="FFFFFF"/>
        </w:rPr>
        <w:t>ой</w:t>
      </w:r>
      <w:r w:rsidRPr="00B071D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(</w:t>
      </w:r>
      <w:r w:rsidRPr="00B071D2">
        <w:rPr>
          <w:szCs w:val="28"/>
          <w:shd w:val="clear" w:color="auto" w:fill="FFFFFF"/>
        </w:rPr>
        <w:t>муниципальн</w:t>
      </w:r>
      <w:r>
        <w:rPr>
          <w:szCs w:val="28"/>
          <w:shd w:val="clear" w:color="auto" w:fill="FFFFFF"/>
        </w:rPr>
        <w:t>ой)</w:t>
      </w:r>
      <w:r w:rsidRPr="00B071D2">
        <w:rPr>
          <w:szCs w:val="28"/>
          <w:shd w:val="clear" w:color="auto" w:fill="FFFFFF"/>
        </w:rPr>
        <w:t xml:space="preserve"> услуг</w:t>
      </w:r>
      <w:r>
        <w:rPr>
          <w:szCs w:val="28"/>
          <w:shd w:val="clear" w:color="auto" w:fill="FFFFFF"/>
        </w:rPr>
        <w:t>и</w:t>
      </w:r>
      <w:r w:rsidRPr="00B071D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Pr="00B071D2">
        <w:rPr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szCs w:val="28"/>
          <w:shd w:val="clear" w:color="auto" w:fill="FFFFFF"/>
        </w:rPr>
        <w:t>№</w:t>
      </w:r>
      <w:r w:rsidRPr="00B071D2">
        <w:rPr>
          <w:szCs w:val="28"/>
          <w:shd w:val="clear" w:color="auto" w:fill="FFFFFF"/>
        </w:rPr>
        <w:t xml:space="preserve"> 210-ФЗ </w:t>
      </w:r>
      <w:r>
        <w:rPr>
          <w:szCs w:val="28"/>
          <w:shd w:val="clear" w:color="auto" w:fill="FFFFFF"/>
        </w:rPr>
        <w:t>«</w:t>
      </w:r>
      <w:r w:rsidRPr="00B071D2">
        <w:rPr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szCs w:val="28"/>
          <w:shd w:val="clear" w:color="auto" w:fill="FFFFFF"/>
        </w:rPr>
        <w:t>»</w:t>
      </w:r>
      <w:r w:rsidRPr="00B838F1">
        <w:rPr>
          <w:szCs w:val="28"/>
          <w:shd w:val="clear" w:color="auto" w:fill="FFFFFF"/>
        </w:rPr>
        <w:t xml:space="preserve">. </w:t>
      </w: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</w:p>
    <w:p w14:paraId="29D7FB4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Cs w:val="28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B838F1">
        <w:rPr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>
        <w:rPr>
          <w:szCs w:val="28"/>
          <w:shd w:val="clear" w:color="auto" w:fill="FFFFFF"/>
        </w:rPr>
        <w:t>исключая</w:t>
      </w:r>
      <w:r w:rsidRPr="00B838F1">
        <w:rPr>
          <w:szCs w:val="28"/>
          <w:shd w:val="clear" w:color="auto" w:fill="FFFFFF"/>
        </w:rPr>
        <w:t xml:space="preserve"> автоматизированную обработку персональных данных</w:t>
      </w:r>
      <w:r>
        <w:rPr>
          <w:szCs w:val="28"/>
          <w:shd w:val="clear" w:color="auto" w:fill="FFFFFF"/>
        </w:rPr>
        <w:t xml:space="preserve"> и</w:t>
      </w:r>
      <w:r w:rsidRPr="00B838F1">
        <w:rPr>
          <w:szCs w:val="28"/>
          <w:shd w:val="clear" w:color="auto" w:fill="FFFFFF"/>
        </w:rPr>
        <w:t xml:space="preserve"> передачу персональных данных третьим лицам</w:t>
      </w:r>
      <w:r>
        <w:rPr>
          <w:szCs w:val="28"/>
          <w:shd w:val="clear" w:color="auto" w:fill="FFFFFF"/>
        </w:rPr>
        <w:t>.</w:t>
      </w:r>
    </w:p>
    <w:p w14:paraId="5DD0B474" w14:textId="77777777" w:rsidR="001169C5" w:rsidRPr="00B61B97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Согласие дается</w:t>
      </w:r>
      <w:r w:rsidRPr="00B838F1">
        <w:rPr>
          <w:szCs w:val="28"/>
          <w:shd w:val="clear" w:color="auto" w:fill="FFFFFF"/>
        </w:rPr>
        <w:t xml:space="preserve"> на срок </w:t>
      </w:r>
      <w:r>
        <w:rPr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2AA7AD2B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ab/>
      </w:r>
    </w:p>
    <w:p w14:paraId="7DAB1B17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14:paraId="283B44B5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4C79745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</w:rPr>
      </w:pPr>
    </w:p>
    <w:p w14:paraId="7802D86D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2035CDCD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  <w:sectPr w:rsidR="001169C5" w:rsidSect="000B19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      расшифровка</w:t>
      </w:r>
    </w:p>
    <w:p w14:paraId="484F4E3A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 xml:space="preserve">Форма № 6 </w:t>
      </w:r>
    </w:p>
    <w:p w14:paraId="2578E9A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</w:p>
    <w:p w14:paraId="2AA96D30" w14:textId="77777777" w:rsidR="001169C5" w:rsidRPr="00902FF0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  <w:r w:rsidRPr="00902FF0">
        <w:rPr>
          <w:rFonts w:eastAsia="Calibri"/>
          <w:caps/>
          <w:color w:val="000000"/>
          <w:szCs w:val="28"/>
          <w:u w:color="000000"/>
          <w:bdr w:val="nil"/>
        </w:rPr>
        <w:t xml:space="preserve">Согласие на обработку персональных данных </w:t>
      </w:r>
      <w:r w:rsidRPr="00B25D0B">
        <w:rPr>
          <w:caps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eastAsia="Calibri"/>
          <w:caps/>
          <w:color w:val="000000"/>
          <w:szCs w:val="28"/>
          <w:u w:color="000000"/>
          <w:bdr w:val="nil"/>
        </w:rPr>
        <w:t xml:space="preserve"> без внесения ТАКОВЫХ В информационную систему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(ДАВАЕМОЕ ПОТРЕБИТЕЛЕМ)</w:t>
      </w:r>
    </w:p>
    <w:p w14:paraId="40CE8E06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4F2B4FE0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___________________________________________________________________________ (Ф.И.О.)</w:t>
      </w:r>
    </w:p>
    <w:p w14:paraId="4BA41A18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7189DCC3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_____________________________________________________________________________, (адрес местожительства)</w:t>
      </w:r>
    </w:p>
    <w:p w14:paraId="50E72112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для </w:t>
      </w:r>
      <w:r>
        <w:rPr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 целью организации </w:t>
      </w:r>
      <w:r>
        <w:rPr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szCs w:val="28"/>
          <w:shd w:val="clear" w:color="auto" w:fill="FFFFFF"/>
        </w:rPr>
        <w:t>обуч</w:t>
      </w:r>
      <w:r>
        <w:rPr>
          <w:szCs w:val="28"/>
          <w:shd w:val="clear" w:color="auto" w:fill="FFFFFF"/>
        </w:rPr>
        <w:t>ающихся</w:t>
      </w:r>
      <w:r w:rsidRPr="00B838F1">
        <w:rPr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szCs w:val="28"/>
          <w:shd w:val="clear" w:color="auto" w:fill="FFFFFF"/>
        </w:rPr>
        <w:t xml:space="preserve"> </w:t>
      </w:r>
      <w:r w:rsidRPr="00B838F1">
        <w:rPr>
          <w:szCs w:val="28"/>
          <w:shd w:val="clear" w:color="auto" w:fill="FFFFFF"/>
        </w:rPr>
        <w:t>персональных данных</w:t>
      </w:r>
      <w:r>
        <w:rPr>
          <w:szCs w:val="28"/>
          <w:shd w:val="clear" w:color="auto" w:fill="FFFFFF"/>
        </w:rPr>
        <w:t xml:space="preserve"> следующим операторам персональных данных:</w:t>
      </w:r>
    </w:p>
    <w:p w14:paraId="4DEC8FAC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0750950D" w14:textId="77777777" w:rsidR="001169C5" w:rsidRPr="00B071D2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3972C5DA" w14:textId="77777777" w:rsidR="001169C5" w:rsidRPr="00B61B97" w:rsidRDefault="001169C5" w:rsidP="001169C5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B61B97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31D0388" w14:textId="77777777" w:rsidR="001169C5" w:rsidRPr="00B071D2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  <w:vertAlign w:val="superscript"/>
        </w:rPr>
      </w:pPr>
      <w:r>
        <w:rPr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0B1D28E3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_____________________________________________________________________________</w:t>
      </w:r>
    </w:p>
    <w:p w14:paraId="78B653F2" w14:textId="77777777" w:rsidR="001169C5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05BF66B1" w14:textId="77777777" w:rsidR="001169C5" w:rsidRPr="00B61B97" w:rsidRDefault="001169C5" w:rsidP="001169C5">
      <w:pPr>
        <w:tabs>
          <w:tab w:val="left" w:pos="0"/>
        </w:tabs>
        <w:jc w:val="both"/>
        <w:rPr>
          <w:szCs w:val="28"/>
          <w:u w:val="single"/>
          <w:shd w:val="clear" w:color="auto" w:fill="FFFFFF"/>
        </w:rPr>
      </w:pPr>
      <w:r w:rsidRPr="00B61B97">
        <w:rPr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1AD33B57" w14:textId="77777777" w:rsidR="001169C5" w:rsidRDefault="001169C5" w:rsidP="001169C5">
      <w:pPr>
        <w:tabs>
          <w:tab w:val="left" w:pos="0"/>
        </w:tabs>
        <w:jc w:val="center"/>
        <w:rPr>
          <w:szCs w:val="28"/>
          <w:shd w:val="clear" w:color="auto" w:fill="FFFFFF"/>
        </w:rPr>
      </w:pPr>
      <w:r>
        <w:rPr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3498446F" w14:textId="77777777" w:rsidR="001169C5" w:rsidRDefault="001169C5" w:rsidP="001169C5">
      <w:pPr>
        <w:tabs>
          <w:tab w:val="left" w:pos="0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(далее – Операторы персональных данных).</w:t>
      </w:r>
    </w:p>
    <w:p w14:paraId="50862945" w14:textId="77777777" w:rsidR="001169C5" w:rsidRPr="00B838F1" w:rsidRDefault="001169C5" w:rsidP="001169C5">
      <w:pPr>
        <w:tabs>
          <w:tab w:val="left" w:pos="1134"/>
        </w:tabs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</w:t>
      </w:r>
      <w:r w:rsidRPr="00B838F1">
        <w:rPr>
          <w:szCs w:val="28"/>
          <w:shd w:val="clear" w:color="auto" w:fill="FFFFFF"/>
        </w:rPr>
        <w:t>огласие</w:t>
      </w:r>
      <w:r>
        <w:rPr>
          <w:szCs w:val="28"/>
          <w:shd w:val="clear" w:color="auto" w:fill="FFFFFF"/>
        </w:rPr>
        <w:t xml:space="preserve"> дано</w:t>
      </w:r>
      <w:r w:rsidRPr="00B838F1">
        <w:rPr>
          <w:szCs w:val="28"/>
          <w:shd w:val="clear" w:color="auto" w:fill="FFFFFF"/>
        </w:rPr>
        <w:t xml:space="preserve"> на обработку</w:t>
      </w:r>
      <w:r>
        <w:rPr>
          <w:szCs w:val="28"/>
          <w:shd w:val="clear" w:color="auto" w:fill="FFFFFF"/>
        </w:rPr>
        <w:t xml:space="preserve"> следующих </w:t>
      </w:r>
      <w:r w:rsidRPr="00B838F1">
        <w:rPr>
          <w:szCs w:val="28"/>
          <w:shd w:val="clear" w:color="auto" w:fill="FFFFFF"/>
        </w:rPr>
        <w:t>персональных данных:</w:t>
      </w:r>
    </w:p>
    <w:p w14:paraId="45EA18D4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наличии);</w:t>
      </w:r>
    </w:p>
    <w:p w14:paraId="40C751E9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99E29C4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 xml:space="preserve">дата рождения; </w:t>
      </w:r>
    </w:p>
    <w:p w14:paraId="03B5210B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данные страхового номера индивидуального лицевого счета (СНИЛС);</w:t>
      </w:r>
    </w:p>
    <w:p w14:paraId="56C1587E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фамилия, имя, отчество (последнее – при наличии) родителя (законного представителя);</w:t>
      </w:r>
    </w:p>
    <w:p w14:paraId="526CCE23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t xml:space="preserve">вид документа, удостоверяющего личность </w:t>
      </w:r>
      <w:r w:rsidRPr="00B0031E">
        <w:rPr>
          <w:rFonts w:eastAsia="Calibri"/>
        </w:rPr>
        <w:t>родителя (законного представителя)</w:t>
      </w:r>
      <w:r w:rsidRPr="00B0031E">
        <w:t>, его серия, номер и дата выдачи, а также наименование органа и код подразделения, выдавшего документ (при наличии);</w:t>
      </w:r>
    </w:p>
    <w:p w14:paraId="332CF1ED" w14:textId="77777777" w:rsidR="001169C5" w:rsidRPr="00B0031E" w:rsidRDefault="001169C5" w:rsidP="001169C5">
      <w:pPr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B0031E">
        <w:rPr>
          <w:rFonts w:eastAsia="Calibri"/>
        </w:rPr>
        <w:t>контактная информация родителя (законного представителя) (адрес электронной почты, телефон);</w:t>
      </w:r>
    </w:p>
    <w:p w14:paraId="5E49E970" w14:textId="77777777" w:rsidR="001169C5" w:rsidRPr="00B0031E" w:rsidRDefault="001169C5" w:rsidP="001169C5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0031E">
        <w:rPr>
          <w:rFonts w:eastAsia="Calibri"/>
        </w:rPr>
        <w:t>данные страхового номера индивидуального лицевого счета (СНИЛС) родителя (законного представителя);</w:t>
      </w:r>
    </w:p>
    <w:p w14:paraId="548D4D72" w14:textId="77777777" w:rsidR="001169C5" w:rsidRDefault="001169C5" w:rsidP="001169C5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0031E">
        <w:rPr>
          <w:shd w:val="clear" w:color="auto" w:fill="FFFFFF"/>
        </w:rPr>
        <w:t xml:space="preserve">данных </w:t>
      </w:r>
      <w:r>
        <w:rPr>
          <w:shd w:val="clear" w:color="auto" w:fill="FFFFFF"/>
        </w:rPr>
        <w:t>об объеме</w:t>
      </w:r>
      <w:r w:rsidRPr="00B003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и результатах </w:t>
      </w:r>
      <w:r w:rsidRPr="00B0031E">
        <w:rPr>
          <w:shd w:val="clear" w:color="auto" w:fill="FFFFFF"/>
        </w:rPr>
        <w:t>освоения образовательной программы обучающимся</w:t>
      </w:r>
      <w:r>
        <w:rPr>
          <w:shd w:val="clear" w:color="auto" w:fill="FFFFFF"/>
        </w:rPr>
        <w:t>;</w:t>
      </w:r>
    </w:p>
    <w:p w14:paraId="4BE0ED7F" w14:textId="77777777" w:rsidR="001169C5" w:rsidRPr="00CC7678" w:rsidRDefault="001169C5" w:rsidP="001169C5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CC7678">
        <w:rPr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0F040E3C" w14:textId="77777777" w:rsidR="001169C5" w:rsidRPr="00CC7678" w:rsidRDefault="001169C5" w:rsidP="001169C5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 xml:space="preserve">специальной категории персональных данных: </w:t>
      </w:r>
      <w:r w:rsidRPr="00CC7678">
        <w:rPr>
          <w:szCs w:val="28"/>
          <w:shd w:val="clear" w:color="auto" w:fill="FFFFFF"/>
        </w:rPr>
        <w:t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абилитации инвалида), номере полиса обязательного медицинского страхования</w:t>
      </w:r>
      <w:r>
        <w:rPr>
          <w:szCs w:val="28"/>
          <w:shd w:val="clear" w:color="auto" w:fill="FFFFFF"/>
        </w:rPr>
        <w:t xml:space="preserve"> (в случае предоставления таких данных);</w:t>
      </w:r>
    </w:p>
    <w:p w14:paraId="29A2D942" w14:textId="77777777" w:rsidR="001169C5" w:rsidRPr="00946CEB" w:rsidRDefault="001169C5" w:rsidP="001169C5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838F1">
        <w:rPr>
          <w:szCs w:val="28"/>
          <w:shd w:val="clear" w:color="auto" w:fill="FFFFFF"/>
        </w:rPr>
        <w:t>данных о ранее полученном образовании обучающимся, получаемом ином образовании обучающимся</w:t>
      </w:r>
      <w:r>
        <w:rPr>
          <w:szCs w:val="28"/>
          <w:shd w:val="clear" w:color="auto" w:fill="FFFFFF"/>
        </w:rPr>
        <w:t>;</w:t>
      </w:r>
    </w:p>
    <w:p w14:paraId="67757B10" w14:textId="77777777" w:rsidR="001169C5" w:rsidRPr="00B0031E" w:rsidRDefault="001169C5" w:rsidP="001169C5">
      <w:pPr>
        <w:pStyle w:val="af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hd w:val="clear" w:color="auto" w:fill="FFFFFF"/>
        </w:rPr>
      </w:pPr>
      <w:r w:rsidRPr="00B838F1">
        <w:rPr>
          <w:szCs w:val="28"/>
          <w:shd w:val="clear" w:color="auto" w:fill="FFFFFF"/>
        </w:rPr>
        <w:t>фотографической карточки</w:t>
      </w:r>
      <w:r>
        <w:rPr>
          <w:szCs w:val="28"/>
          <w:shd w:val="clear" w:color="auto" w:fill="FFFFFF"/>
        </w:rPr>
        <w:t>.</w:t>
      </w:r>
    </w:p>
    <w:p w14:paraId="20FEF699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704700A1" w14:textId="711220DB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BE3C02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В </w:t>
      </w:r>
      <w:r w:rsidRPr="00BE3C02">
        <w:rPr>
          <w:szCs w:val="28"/>
          <w:shd w:val="clear" w:color="auto" w:fill="FFFFFF"/>
        </w:rPr>
        <w:t>Государственную информационную систему «Единая информационная система, содержащая сведения о возможностях дополнительного образования на территории Московской области» (далее – Информационная система)</w:t>
      </w:r>
      <w:r w:rsidRPr="00B838F1">
        <w:rPr>
          <w:szCs w:val="28"/>
          <w:shd w:val="clear" w:color="auto" w:fill="FFFFFF"/>
        </w:rPr>
        <w:t xml:space="preserve"> </w:t>
      </w: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 моего согласия для дальнейшего использования операторами персональных данных включаются исключительно данные о дате рождения. </w:t>
      </w:r>
      <w:r w:rsidRPr="00B838F1">
        <w:rPr>
          <w:szCs w:val="28"/>
          <w:shd w:val="clear" w:color="auto" w:fill="FFFFFF"/>
        </w:rPr>
        <w:t xml:space="preserve">Согласие на включение данных </w:t>
      </w:r>
      <w:r>
        <w:rPr>
          <w:szCs w:val="28"/>
          <w:shd w:val="clear" w:color="auto" w:fill="FFFFFF"/>
        </w:rPr>
        <w:t xml:space="preserve">о дате рождения </w:t>
      </w:r>
      <w:r w:rsidRPr="00B838F1">
        <w:rPr>
          <w:szCs w:val="28"/>
          <w:shd w:val="clear" w:color="auto" w:fill="FFFFFF"/>
        </w:rPr>
        <w:t xml:space="preserve">в </w:t>
      </w:r>
      <w:r>
        <w:rPr>
          <w:szCs w:val="28"/>
          <w:shd w:val="clear" w:color="auto" w:fill="FFFFFF"/>
        </w:rPr>
        <w:t>И</w:t>
      </w:r>
      <w:r w:rsidRPr="00B838F1">
        <w:rPr>
          <w:szCs w:val="28"/>
          <w:shd w:val="clear" w:color="auto" w:fill="FFFFFF"/>
        </w:rPr>
        <w:t>нформационную систему</w:t>
      </w:r>
      <w:r>
        <w:rPr>
          <w:szCs w:val="28"/>
          <w:shd w:val="clear" w:color="auto" w:fill="FFFFFF"/>
        </w:rPr>
        <w:t xml:space="preserve"> </w:t>
      </w:r>
      <w:r w:rsidRPr="00B838F1">
        <w:rPr>
          <w:szCs w:val="28"/>
          <w:shd w:val="clear" w:color="auto" w:fill="FFFFFF"/>
        </w:rPr>
        <w:t xml:space="preserve">дается на срок вплоть до достижения </w:t>
      </w:r>
      <w:r>
        <w:rPr>
          <w:szCs w:val="28"/>
          <w:shd w:val="clear" w:color="auto" w:fill="FFFFFF"/>
        </w:rPr>
        <w:t>мной</w:t>
      </w:r>
      <w:r w:rsidRPr="00B838F1">
        <w:rPr>
          <w:szCs w:val="28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szCs w:val="28"/>
          <w:shd w:val="clear" w:color="auto" w:fill="FFFFFF"/>
        </w:rPr>
        <w:t xml:space="preserve">моего </w:t>
      </w:r>
      <w:r w:rsidRPr="00B838F1">
        <w:rPr>
          <w:szCs w:val="28"/>
          <w:shd w:val="clear" w:color="auto" w:fill="FFFFFF"/>
        </w:rPr>
        <w:t xml:space="preserve">права на </w:t>
      </w:r>
      <w:r>
        <w:rPr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szCs w:val="28"/>
          <w:shd w:val="clear" w:color="auto" w:fill="FFFFFF"/>
        </w:rPr>
        <w:t xml:space="preserve">от 29.12.2012 </w:t>
      </w:r>
      <w:r>
        <w:rPr>
          <w:szCs w:val="28"/>
          <w:shd w:val="clear" w:color="auto" w:fill="FFFFFF"/>
        </w:rPr>
        <w:t>№</w:t>
      </w:r>
      <w:r w:rsidRPr="00946CEB">
        <w:rPr>
          <w:szCs w:val="28"/>
          <w:shd w:val="clear" w:color="auto" w:fill="FFFFFF"/>
        </w:rPr>
        <w:t xml:space="preserve"> 273-ФЗ </w:t>
      </w:r>
      <w:r>
        <w:rPr>
          <w:szCs w:val="28"/>
          <w:shd w:val="clear" w:color="auto" w:fill="FFFFFF"/>
        </w:rPr>
        <w:t>«</w:t>
      </w:r>
      <w:r w:rsidRPr="00946CEB">
        <w:rPr>
          <w:szCs w:val="28"/>
          <w:shd w:val="clear" w:color="auto" w:fill="FFFFFF"/>
        </w:rPr>
        <w:t>Об образовании в Российской Федерации</w:t>
      </w:r>
      <w:r>
        <w:rPr>
          <w:szCs w:val="28"/>
          <w:shd w:val="clear" w:color="auto" w:fill="FFFFFF"/>
        </w:rPr>
        <w:t xml:space="preserve">», а также в целях </w:t>
      </w:r>
      <w:r w:rsidRPr="00B071D2">
        <w:rPr>
          <w:szCs w:val="28"/>
          <w:shd w:val="clear" w:color="auto" w:fill="FFFFFF"/>
        </w:rPr>
        <w:t>обеспечения оказания в электронном виде государственн</w:t>
      </w:r>
      <w:r>
        <w:rPr>
          <w:szCs w:val="28"/>
          <w:shd w:val="clear" w:color="auto" w:fill="FFFFFF"/>
        </w:rPr>
        <w:t>ой</w:t>
      </w:r>
      <w:r w:rsidRPr="00B071D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(</w:t>
      </w:r>
      <w:r w:rsidRPr="00B071D2">
        <w:rPr>
          <w:szCs w:val="28"/>
          <w:shd w:val="clear" w:color="auto" w:fill="FFFFFF"/>
        </w:rPr>
        <w:t>муниципальн</w:t>
      </w:r>
      <w:r>
        <w:rPr>
          <w:szCs w:val="28"/>
          <w:shd w:val="clear" w:color="auto" w:fill="FFFFFF"/>
        </w:rPr>
        <w:t>ой)</w:t>
      </w:r>
      <w:r w:rsidRPr="00B071D2">
        <w:rPr>
          <w:szCs w:val="28"/>
          <w:shd w:val="clear" w:color="auto" w:fill="FFFFFF"/>
        </w:rPr>
        <w:t xml:space="preserve"> услуг</w:t>
      </w:r>
      <w:r>
        <w:rPr>
          <w:szCs w:val="28"/>
          <w:shd w:val="clear" w:color="auto" w:fill="FFFFFF"/>
        </w:rPr>
        <w:t>и</w:t>
      </w:r>
      <w:r w:rsidRPr="00B071D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Pr="00B071D2">
        <w:rPr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szCs w:val="28"/>
          <w:shd w:val="clear" w:color="auto" w:fill="FFFFFF"/>
        </w:rPr>
        <w:t>№</w:t>
      </w:r>
      <w:r w:rsidRPr="00B071D2">
        <w:rPr>
          <w:szCs w:val="28"/>
          <w:shd w:val="clear" w:color="auto" w:fill="FFFFFF"/>
        </w:rPr>
        <w:t xml:space="preserve"> 210-ФЗ </w:t>
      </w:r>
      <w:r>
        <w:rPr>
          <w:szCs w:val="28"/>
          <w:shd w:val="clear" w:color="auto" w:fill="FFFFFF"/>
        </w:rPr>
        <w:t>«</w:t>
      </w:r>
      <w:r w:rsidRPr="00B071D2">
        <w:rPr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szCs w:val="28"/>
          <w:shd w:val="clear" w:color="auto" w:fill="FFFFFF"/>
        </w:rPr>
        <w:t>»</w:t>
      </w:r>
      <w:r w:rsidRPr="00B838F1">
        <w:rPr>
          <w:szCs w:val="28"/>
          <w:shd w:val="clear" w:color="auto" w:fill="FFFFFF"/>
        </w:rPr>
        <w:t xml:space="preserve">. </w:t>
      </w: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</w:p>
    <w:p w14:paraId="6EF01167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Cs w:val="28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</w:r>
      <w:r w:rsidRPr="00B838F1">
        <w:rPr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>
        <w:rPr>
          <w:szCs w:val="28"/>
          <w:shd w:val="clear" w:color="auto" w:fill="FFFFFF"/>
        </w:rPr>
        <w:t>исключая</w:t>
      </w:r>
      <w:r w:rsidRPr="00B838F1">
        <w:rPr>
          <w:szCs w:val="28"/>
          <w:shd w:val="clear" w:color="auto" w:fill="FFFFFF"/>
        </w:rPr>
        <w:t xml:space="preserve"> автоматизированную обработку персональных данных</w:t>
      </w:r>
      <w:r>
        <w:rPr>
          <w:szCs w:val="28"/>
          <w:shd w:val="clear" w:color="auto" w:fill="FFFFFF"/>
        </w:rPr>
        <w:t xml:space="preserve"> и</w:t>
      </w:r>
      <w:r w:rsidRPr="00B838F1">
        <w:rPr>
          <w:szCs w:val="28"/>
          <w:shd w:val="clear" w:color="auto" w:fill="FFFFFF"/>
        </w:rPr>
        <w:t xml:space="preserve"> передачу персональных данных третьим лицам</w:t>
      </w:r>
      <w:r>
        <w:rPr>
          <w:szCs w:val="28"/>
          <w:shd w:val="clear" w:color="auto" w:fill="FFFFFF"/>
        </w:rPr>
        <w:t>.</w:t>
      </w:r>
    </w:p>
    <w:p w14:paraId="0AD8926F" w14:textId="77777777" w:rsidR="001169C5" w:rsidRPr="00B61B97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szCs w:val="28"/>
          <w:shd w:val="clear" w:color="auto" w:fill="FFFFFF"/>
        </w:rPr>
        <w:t>Согласие дается</w:t>
      </w:r>
      <w:r w:rsidRPr="00B838F1">
        <w:rPr>
          <w:szCs w:val="28"/>
          <w:shd w:val="clear" w:color="auto" w:fill="FFFFFF"/>
        </w:rPr>
        <w:t xml:space="preserve"> на срок </w:t>
      </w:r>
      <w:r>
        <w:rPr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31766319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szCs w:val="28"/>
          <w:shd w:val="clear" w:color="auto" w:fill="FFFFFF"/>
        </w:rPr>
      </w:pPr>
    </w:p>
    <w:p w14:paraId="25C48775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Согласие информированное, дано свободно. </w:t>
      </w:r>
    </w:p>
    <w:p w14:paraId="7F8D5104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476AC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B6A0B86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5E49044C" w14:textId="77777777" w:rsidR="001169C5" w:rsidRPr="00476A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236B1C0" w14:textId="77777777" w:rsidR="001169C5" w:rsidRPr="00E820D9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4EBF2136" w14:textId="1C609EA0" w:rsidR="00102597" w:rsidRDefault="001169C5" w:rsidP="001169C5">
      <w:pPr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</w:pPr>
      <w:r w:rsidRPr="00E820D9"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подпись                  расшифровка</w:t>
      </w:r>
    </w:p>
    <w:p w14:paraId="41B21F4A" w14:textId="69673871" w:rsidR="001169C5" w:rsidRDefault="001169C5" w:rsidP="001169C5">
      <w:pPr>
        <w:rPr>
          <w:rFonts w:eastAsia="Arial Unicode MS"/>
          <w:i/>
          <w:color w:val="000000"/>
          <w:szCs w:val="28"/>
          <w:u w:color="000000"/>
          <w:bdr w:val="nil"/>
          <w:shd w:val="clear" w:color="auto" w:fill="FFFFFF"/>
        </w:rPr>
      </w:pPr>
    </w:p>
    <w:p w14:paraId="37ED29BB" w14:textId="2066CD3E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22DC82FD" w14:textId="0099F7FC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2DCB2A62" w14:textId="6625AF0B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EB91C3D" w14:textId="2E7D2D39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133CAE1D" w14:textId="19F0502D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3408652" w14:textId="4D6DC590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074113FC" w14:textId="66A868E3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65CCAB19" w14:textId="77CCC7BA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06172F1F" w14:textId="4277782D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7C4A2DDC" w14:textId="44CE571E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AF10007" w14:textId="4A9AD61F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1154B57" w14:textId="18F8078C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7E464F83" w14:textId="6A6543A2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9E07F2F" w14:textId="447C060A" w:rsidR="001169C5" w:rsidRDefault="001169C5" w:rsidP="001169C5">
      <w:pP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9855804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 xml:space="preserve">Форма № 7 </w:t>
      </w:r>
    </w:p>
    <w:p w14:paraId="4B8E5DC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</w:p>
    <w:p w14:paraId="2FB18533" w14:textId="77777777" w:rsidR="001169C5" w:rsidRPr="000C3B03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  <w:r w:rsidRPr="000C3B03">
        <w:rPr>
          <w:rFonts w:eastAsia="Calibri"/>
          <w:caps/>
          <w:color w:val="000000"/>
          <w:szCs w:val="28"/>
          <w:u w:color="000000"/>
          <w:bdr w:val="nil"/>
        </w:rPr>
        <w:t xml:space="preserve">ЗАЯВЛЕНИЕ Об 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изменении сведений, содержащихся в реестре получателей </w:t>
      </w:r>
      <w:r w:rsidRPr="000C3B03">
        <w:rPr>
          <w:rFonts w:eastAsia="Calibri"/>
          <w:caps/>
          <w:color w:val="000000"/>
          <w:szCs w:val="28"/>
          <w:u w:color="000000"/>
          <w:bdr w:val="nil"/>
        </w:rPr>
        <w:t>СОЦИАЛЬНОГО СЕРТИФИКАТА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(ПОДАВАЕМОЕ ЗАКОННЫМ ПРЕДСТАВИТЕЛЕМ ПОТРЕБИТЕЛЯ)</w:t>
      </w:r>
    </w:p>
    <w:p w14:paraId="484FB571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 w:val="20"/>
          <w:szCs w:val="28"/>
          <w:u w:color="000000"/>
          <w:bdr w:val="nil"/>
        </w:rPr>
      </w:pPr>
    </w:p>
    <w:p w14:paraId="34F08791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,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являющийся(щаяся) </w:t>
      </w:r>
    </w:p>
    <w:p w14:paraId="0A8DA583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14:paraId="77135247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родителем (законным представителем):</w:t>
      </w:r>
    </w:p>
    <w:p w14:paraId="3B4856C5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14:paraId="61358979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14:paraId="5DE7D2DA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Дата рождения ребенка ___/___/___________</w:t>
      </w:r>
    </w:p>
    <w:p w14:paraId="2190E49E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14:paraId="4E9F38B2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прошу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изменить следующие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4D4EE073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14:paraId="6605892C" w14:textId="77777777" w:rsidR="001169C5" w:rsidRPr="007D70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(указываются сведения</w:t>
      </w:r>
      <w:r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,</w:t>
      </w: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 подлежащие изменению)</w:t>
      </w:r>
    </w:p>
    <w:p w14:paraId="7D6C3E50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3C9F8164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E33BCC2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14:paraId="31DD39BE" w14:textId="77777777" w:rsidR="001169C5" w:rsidRPr="007D70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(указываются причины изменения сведений, например: </w:t>
      </w:r>
      <w:r w:rsidRPr="007D70CA">
        <w:rPr>
          <w:rFonts w:eastAsia="Arial Unicode MS"/>
          <w:i/>
          <w:iCs/>
          <w:color w:val="000000"/>
          <w:sz w:val="20"/>
          <w:szCs w:val="20"/>
          <w:u w:color="000000"/>
          <w:bdr w:val="nil"/>
          <w:shd w:val="clear" w:color="auto" w:fill="FFFFFF"/>
        </w:rPr>
        <w:t>получение</w:t>
      </w:r>
      <w:r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/</w:t>
      </w:r>
      <w:r>
        <w:rPr>
          <w:rFonts w:eastAsia="Arial Unicode MS"/>
          <w:i/>
          <w:iCs/>
          <w:color w:val="000000"/>
          <w:sz w:val="20"/>
          <w:szCs w:val="20"/>
          <w:u w:color="000000"/>
          <w:bdr w:val="nil"/>
          <w:shd w:val="clear" w:color="auto" w:fill="FFFFFF"/>
        </w:rPr>
        <w:t>замена паспорта</w:t>
      </w: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)</w:t>
      </w:r>
    </w:p>
    <w:p w14:paraId="0EFCEAA5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17C26D66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18EB910A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2027DBD7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4337C5" wp14:editId="38BF4799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2DAAE" id="Прямоугольник 1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34298B37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8CE9B17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2A99EB" wp14:editId="065F7DFA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36156" id="Прямоугольник 6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iWl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NkYlpZ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Правилами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формирования в электронном виде социальных сертификатов на получение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муниципальной услуги в социальной сфере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«Реализация дополнительных общеразвивающих программ» и реестра их получателей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и обязуюсь соблюдать положения указанных Правил.</w:t>
      </w:r>
    </w:p>
    <w:p w14:paraId="6920A096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14:paraId="23BD9587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3B1E1943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14:paraId="0CBBE22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1EE0B317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f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69C5" w:rsidRPr="00FB4ADA" w14:paraId="04EADB41" w14:textId="77777777" w:rsidTr="000B198B">
        <w:tc>
          <w:tcPr>
            <w:tcW w:w="9345" w:type="dxa"/>
          </w:tcPr>
          <w:p w14:paraId="2D432B8F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B4ADA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1169C5" w:rsidRPr="00FB4ADA" w14:paraId="6B013050" w14:textId="77777777" w:rsidTr="000B198B">
        <w:tc>
          <w:tcPr>
            <w:tcW w:w="9345" w:type="dxa"/>
          </w:tcPr>
          <w:p w14:paraId="40E9F8F9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1169C5" w:rsidRPr="00FB4ADA" w14:paraId="3608B637" w14:textId="77777777" w:rsidTr="000B198B">
        <w:trPr>
          <w:trHeight w:val="76"/>
        </w:trPr>
        <w:tc>
          <w:tcPr>
            <w:tcW w:w="9345" w:type="dxa"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1169C5" w:rsidRPr="00FB4ADA" w14:paraId="089A79E9" w14:textId="77777777" w:rsidTr="000B198B">
              <w:tc>
                <w:tcPr>
                  <w:tcW w:w="3115" w:type="dxa"/>
                </w:tcPr>
                <w:p w14:paraId="27A74E5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14:paraId="587470EF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61D762A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14:paraId="334AEDF8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C980C3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14:paraId="5019CB56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494971D1" w14:textId="77777777" w:rsidTr="000B198B">
              <w:tc>
                <w:tcPr>
                  <w:tcW w:w="3115" w:type="dxa"/>
                </w:tcPr>
                <w:p w14:paraId="2943A70E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14:paraId="236C7B8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13CBFA2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1347A925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</w:t>
                  </w:r>
                </w:p>
                <w:p w14:paraId="3F30AC2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466F0946" w14:textId="77777777" w:rsidTr="000B198B">
              <w:tc>
                <w:tcPr>
                  <w:tcW w:w="3115" w:type="dxa"/>
                </w:tcPr>
                <w:p w14:paraId="21A03F5C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BAB7D7F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</w:t>
                  </w:r>
                </w:p>
              </w:tc>
              <w:tc>
                <w:tcPr>
                  <w:tcW w:w="3115" w:type="dxa"/>
                </w:tcPr>
                <w:p w14:paraId="1CFA3925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20FCC2B8" w14:textId="77777777" w:rsidTr="000B198B">
              <w:tc>
                <w:tcPr>
                  <w:tcW w:w="3115" w:type="dxa"/>
                </w:tcPr>
                <w:p w14:paraId="2CC38B30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4BF723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1F8DE0FB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14:paraId="1BC6D5E7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14:paraId="30691F5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t xml:space="preserve">Форма № 8 </w:t>
      </w:r>
    </w:p>
    <w:p w14:paraId="4BE51CF5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right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2F94CB9B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7A53C2A9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  <w:r w:rsidRPr="00FB4ADA">
        <w:rPr>
          <w:rFonts w:eastAsia="Calibri"/>
          <w:smallCaps/>
          <w:color w:val="000000"/>
          <w:szCs w:val="28"/>
          <w:u w:color="000000"/>
          <w:bdr w:val="nil"/>
        </w:rPr>
        <w:lastRenderedPageBreak/>
        <w:t xml:space="preserve">ЗАЯВЛЕНИЕ </w:t>
      </w:r>
      <w:r w:rsidRPr="000C3B03">
        <w:rPr>
          <w:rFonts w:eastAsia="Calibri"/>
          <w:caps/>
          <w:color w:val="000000"/>
          <w:szCs w:val="28"/>
          <w:u w:color="000000"/>
          <w:bdr w:val="nil"/>
        </w:rPr>
        <w:t xml:space="preserve">Об 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изменении сведений, содержащихся в реестре получателей </w:t>
      </w:r>
      <w:r w:rsidRPr="000C3B03">
        <w:rPr>
          <w:rFonts w:eastAsia="Calibri"/>
          <w:caps/>
          <w:color w:val="000000"/>
          <w:szCs w:val="28"/>
          <w:u w:color="000000"/>
          <w:bdr w:val="nil"/>
        </w:rPr>
        <w:t>СОЦИАЛЬНОГО СЕРТИФИКАТА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(ПОДАВАЕМОЕ ПОТРЕБИТЕЛЕМ)</w:t>
      </w:r>
    </w:p>
    <w:p w14:paraId="7A5FC6ED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475F63EA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3188DE8D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, </w:t>
      </w:r>
    </w:p>
    <w:p w14:paraId="6ACE9931" w14:textId="77777777" w:rsidR="001169C5" w:rsidRPr="007D70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(Ф.И.О. (при наличии)</w:t>
      </w:r>
    </w:p>
    <w:p w14:paraId="12D7E211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Дата рождения ___/___/___________</w:t>
      </w:r>
    </w:p>
    <w:p w14:paraId="7F0863FD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прошу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изменить следующие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включенные в реестр получателей социального сертификата сведения:</w:t>
      </w:r>
    </w:p>
    <w:p w14:paraId="7FF0DB7D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14:paraId="562150E8" w14:textId="77777777" w:rsidR="001169C5" w:rsidRPr="007D70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(указываются сведения</w:t>
      </w:r>
      <w:r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,</w:t>
      </w: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 подлежащие изменению)</w:t>
      </w:r>
    </w:p>
    <w:p w14:paraId="5729AFEB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754EA9D4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65D61396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Причиной изменения указанных выше сведений является _____________________________________________________________________________</w:t>
      </w:r>
    </w:p>
    <w:p w14:paraId="60BA5F25" w14:textId="77777777" w:rsidR="001169C5" w:rsidRPr="007D70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 xml:space="preserve">(указываются причины изменения сведений, например: </w:t>
      </w:r>
      <w:r>
        <w:rPr>
          <w:rFonts w:eastAsia="Arial Unicode MS"/>
          <w:i/>
          <w:iCs/>
          <w:color w:val="000000"/>
          <w:sz w:val="20"/>
          <w:szCs w:val="20"/>
          <w:u w:color="000000"/>
          <w:bdr w:val="nil"/>
          <w:shd w:val="clear" w:color="auto" w:fill="FFFFFF"/>
        </w:rPr>
        <w:t>получение/замена паспорта</w:t>
      </w: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)</w:t>
      </w:r>
    </w:p>
    <w:p w14:paraId="68E0FFBB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14:paraId="1ABF9B5A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3B78D2F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73B01478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1AE314" wp14:editId="29865666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02ED8" id="Прямоугольник 9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ознакомлен(а) с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450E3BFA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E1FAD60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AD629F" wp14:editId="13AD1FE4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8C4B6" id="Прямоугольник 10" o:spid="_x0000_s1026" style="position:absolute;margin-left:.75pt;margin-top:1.35pt;width:12.7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Правилами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формирования в электронном виде социальных сертификатов на получение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муниципальной услуги в социальной сфере </w:t>
      </w:r>
      <w:r w:rsidRPr="00B25D0B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«Реализация дополнительных общеразвивающих программ» и реестра их получателей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и обязуюсь соблюдать положения указанных Правил.</w:t>
      </w:r>
    </w:p>
    <w:p w14:paraId="304B27A0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14:paraId="4E3BE03E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6A16906C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14:paraId="7EAF80A2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2DE6BB4B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f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69C5" w:rsidRPr="00FB4ADA" w14:paraId="6944FBC5" w14:textId="77777777" w:rsidTr="000B198B">
        <w:tc>
          <w:tcPr>
            <w:tcW w:w="9345" w:type="dxa"/>
          </w:tcPr>
          <w:p w14:paraId="07ABEA37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B4ADA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1169C5" w:rsidRPr="00FB4ADA" w14:paraId="2287FE9A" w14:textId="77777777" w:rsidTr="000B198B">
        <w:tc>
          <w:tcPr>
            <w:tcW w:w="9345" w:type="dxa"/>
          </w:tcPr>
          <w:p w14:paraId="167BB2D3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1169C5" w:rsidRPr="00FB4ADA" w14:paraId="0BA4248D" w14:textId="77777777" w:rsidTr="000B198B">
        <w:trPr>
          <w:trHeight w:val="76"/>
        </w:trPr>
        <w:tc>
          <w:tcPr>
            <w:tcW w:w="9345" w:type="dxa"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1169C5" w:rsidRPr="00FB4ADA" w14:paraId="2C6B5594" w14:textId="77777777" w:rsidTr="000B198B">
              <w:tc>
                <w:tcPr>
                  <w:tcW w:w="3115" w:type="dxa"/>
                </w:tcPr>
                <w:p w14:paraId="563F2B64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14:paraId="5070862D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7D846F1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14:paraId="0F262FD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7053B78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14:paraId="2EC73C91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637BFE75" w14:textId="77777777" w:rsidTr="000B198B">
              <w:tc>
                <w:tcPr>
                  <w:tcW w:w="3115" w:type="dxa"/>
                </w:tcPr>
                <w:p w14:paraId="2CBECC8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14:paraId="2EB8647B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2F3809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986298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  <w:p w14:paraId="2B0B16F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0D4CDB3D" w14:textId="77777777" w:rsidTr="000B198B">
              <w:tc>
                <w:tcPr>
                  <w:tcW w:w="3115" w:type="dxa"/>
                </w:tcPr>
                <w:p w14:paraId="26DDB65B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2A99175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5E3E0B85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09857540" w14:textId="77777777" w:rsidTr="000B198B">
              <w:tc>
                <w:tcPr>
                  <w:tcW w:w="3115" w:type="dxa"/>
                </w:tcPr>
                <w:p w14:paraId="5883788B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6B44DFA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E2055BA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14:paraId="5FEFBFF6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14:paraId="53FE04B0" w14:textId="73AD3528" w:rsidR="001169C5" w:rsidRDefault="001169C5" w:rsidP="001169C5">
      <w:pPr>
        <w:rPr>
          <w:sz w:val="28"/>
          <w:szCs w:val="28"/>
        </w:rPr>
      </w:pPr>
    </w:p>
    <w:p w14:paraId="56DD3CBC" w14:textId="006FE639" w:rsidR="001169C5" w:rsidRDefault="001169C5" w:rsidP="001169C5">
      <w:pPr>
        <w:rPr>
          <w:sz w:val="28"/>
          <w:szCs w:val="28"/>
        </w:rPr>
      </w:pPr>
    </w:p>
    <w:p w14:paraId="5FDFB7BA" w14:textId="24983C0E" w:rsidR="001169C5" w:rsidRDefault="001169C5" w:rsidP="001169C5">
      <w:pPr>
        <w:rPr>
          <w:sz w:val="28"/>
          <w:szCs w:val="28"/>
        </w:rPr>
      </w:pPr>
    </w:p>
    <w:p w14:paraId="7F44B016" w14:textId="09243561" w:rsidR="001169C5" w:rsidRDefault="001169C5" w:rsidP="001169C5">
      <w:pPr>
        <w:rPr>
          <w:sz w:val="28"/>
          <w:szCs w:val="28"/>
        </w:rPr>
      </w:pPr>
    </w:p>
    <w:p w14:paraId="4D20879B" w14:textId="73FF1614" w:rsidR="001169C5" w:rsidRDefault="001169C5" w:rsidP="001169C5">
      <w:pPr>
        <w:rPr>
          <w:sz w:val="28"/>
          <w:szCs w:val="28"/>
        </w:rPr>
      </w:pPr>
    </w:p>
    <w:p w14:paraId="4C9FD9CC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t xml:space="preserve">Форма № 9 </w:t>
      </w:r>
    </w:p>
    <w:p w14:paraId="2B734B37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</w:p>
    <w:p w14:paraId="01194A3C" w14:textId="77777777" w:rsidR="001169C5" w:rsidRPr="000C3B03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  <w:r w:rsidRPr="000C3B03">
        <w:rPr>
          <w:rFonts w:eastAsia="Calibri"/>
          <w:caps/>
          <w:color w:val="000000"/>
          <w:szCs w:val="28"/>
          <w:u w:color="000000"/>
          <w:bdr w:val="nil"/>
        </w:rPr>
        <w:lastRenderedPageBreak/>
        <w:t xml:space="preserve">ЗАЯВЛЕНИЕ Об 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исключении сведений из реестра получателей </w:t>
      </w:r>
      <w:r w:rsidRPr="000C3B03">
        <w:rPr>
          <w:rFonts w:eastAsia="Calibri"/>
          <w:caps/>
          <w:color w:val="000000"/>
          <w:szCs w:val="28"/>
          <w:u w:color="000000"/>
          <w:bdr w:val="nil"/>
        </w:rPr>
        <w:t>СОЦИАЛЬНОГО СЕРТИФИКАТА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(ПОДАВАЕМОЕ ЗАКОННЫМ ПРЕДСТАВИТЕЛЕМ ПОТРЕБИТЕЛЯ)</w:t>
      </w:r>
    </w:p>
    <w:p w14:paraId="42419DB0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 w:val="20"/>
          <w:szCs w:val="28"/>
          <w:u w:color="000000"/>
          <w:bdr w:val="nil"/>
        </w:rPr>
      </w:pPr>
    </w:p>
    <w:p w14:paraId="6A4B4420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,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являющийся(щаяся) </w:t>
      </w:r>
    </w:p>
    <w:p w14:paraId="64816719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14:paraId="535D245D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родителем (законным представителем):</w:t>
      </w:r>
    </w:p>
    <w:p w14:paraId="3748EE69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</w:p>
    <w:p w14:paraId="03EEF7D5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14:paraId="01A65703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Дата рождения ребенка ___/___/___________</w:t>
      </w:r>
    </w:p>
    <w:p w14:paraId="6564BD25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</w:p>
    <w:p w14:paraId="64B910FA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прошу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2ACD38A3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1E029BAF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BBF169" wp14:editId="33292648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A39D7" id="Прямоугольник 11" o:spid="_x0000_s1026" style="position:absolute;margin-left:.75pt;margin-top:2.25pt;width:12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14:paraId="651B5393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646227C9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14:paraId="249D2DC0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3CF0EF86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14:paraId="0221BA2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62F029A9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f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169C5" w:rsidRPr="00FB4ADA" w14:paraId="396E4E55" w14:textId="77777777" w:rsidTr="000B198B">
        <w:tc>
          <w:tcPr>
            <w:tcW w:w="9345" w:type="dxa"/>
          </w:tcPr>
          <w:p w14:paraId="327B2605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B4ADA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1169C5" w:rsidRPr="00FB4ADA" w14:paraId="756B28BC" w14:textId="77777777" w:rsidTr="000B198B">
        <w:tc>
          <w:tcPr>
            <w:tcW w:w="9345" w:type="dxa"/>
          </w:tcPr>
          <w:p w14:paraId="57BFD56A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1169C5" w:rsidRPr="00FB4ADA" w14:paraId="5859C7AA" w14:textId="77777777" w:rsidTr="000B198B">
        <w:trPr>
          <w:trHeight w:val="76"/>
        </w:trPr>
        <w:tc>
          <w:tcPr>
            <w:tcW w:w="9345" w:type="dxa"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1169C5" w:rsidRPr="00FB4ADA" w14:paraId="19633ED5" w14:textId="77777777" w:rsidTr="000B198B">
              <w:tc>
                <w:tcPr>
                  <w:tcW w:w="3115" w:type="dxa"/>
                </w:tcPr>
                <w:p w14:paraId="2B069D5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14:paraId="37CF2C4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1E2B4E7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14:paraId="1142C73B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9E1D695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14:paraId="77F1FC26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72A07DF3" w14:textId="77777777" w:rsidTr="000B198B">
              <w:tc>
                <w:tcPr>
                  <w:tcW w:w="3115" w:type="dxa"/>
                </w:tcPr>
                <w:p w14:paraId="0F6E4321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</w:t>
                  </w:r>
                </w:p>
                <w:p w14:paraId="141202FC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120947A7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90E9DCC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</w:t>
                  </w:r>
                </w:p>
                <w:p w14:paraId="10C86391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1E967591" w14:textId="77777777" w:rsidTr="000B198B">
              <w:tc>
                <w:tcPr>
                  <w:tcW w:w="3115" w:type="dxa"/>
                </w:tcPr>
                <w:p w14:paraId="120CD00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095AD62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5929405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39042930" w14:textId="77777777" w:rsidTr="000B198B">
              <w:tc>
                <w:tcPr>
                  <w:tcW w:w="3115" w:type="dxa"/>
                </w:tcPr>
                <w:p w14:paraId="0D291059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B64E38C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87A5B0E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14:paraId="6FACEF00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14:paraId="074D978F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  <w:sectPr w:rsidR="001169C5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87B7A4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6521"/>
        <w:jc w:val="center"/>
        <w:rPr>
          <w:rFonts w:eastAsia="Calibri"/>
          <w:color w:val="000000"/>
          <w:szCs w:val="28"/>
          <w:u w:color="000000"/>
          <w:bdr w:val="nil"/>
        </w:rPr>
      </w:pPr>
      <w:r>
        <w:rPr>
          <w:rFonts w:eastAsia="Calibri"/>
          <w:color w:val="000000"/>
          <w:szCs w:val="28"/>
          <w:u w:color="000000"/>
          <w:bdr w:val="nil"/>
        </w:rPr>
        <w:lastRenderedPageBreak/>
        <w:t>Форма № 10</w:t>
      </w:r>
    </w:p>
    <w:p w14:paraId="729CFCDF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right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0B9DDF3E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</w:p>
    <w:p w14:paraId="4289F41D" w14:textId="77777777" w:rsidR="001169C5" w:rsidRPr="000C3B03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caps/>
          <w:color w:val="000000"/>
          <w:szCs w:val="28"/>
          <w:u w:color="000000"/>
          <w:bdr w:val="nil"/>
        </w:rPr>
      </w:pPr>
      <w:r w:rsidRPr="000C3B03">
        <w:rPr>
          <w:rFonts w:eastAsia="Calibri"/>
          <w:caps/>
          <w:color w:val="000000"/>
          <w:szCs w:val="28"/>
          <w:u w:color="000000"/>
          <w:bdr w:val="nil"/>
        </w:rPr>
        <w:t xml:space="preserve">ЗАЯВЛЕНИЕ Об 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исключении сведений из реестра получателей </w:t>
      </w:r>
      <w:r w:rsidRPr="000C3B03">
        <w:rPr>
          <w:rFonts w:eastAsia="Calibri"/>
          <w:caps/>
          <w:color w:val="000000"/>
          <w:szCs w:val="28"/>
          <w:u w:color="000000"/>
          <w:bdr w:val="nil"/>
        </w:rPr>
        <w:t>СОЦИАЛЬНОГО СЕРТИФИКАТА</w:t>
      </w:r>
      <w:r>
        <w:rPr>
          <w:rFonts w:eastAsia="Calibri"/>
          <w:caps/>
          <w:color w:val="000000"/>
          <w:szCs w:val="28"/>
          <w:u w:color="000000"/>
          <w:bdr w:val="nil"/>
        </w:rPr>
        <w:t xml:space="preserve"> </w:t>
      </w:r>
      <w:r>
        <w:rPr>
          <w:rFonts w:eastAsia="Calibri"/>
          <w:smallCaps/>
          <w:color w:val="000000"/>
          <w:szCs w:val="28"/>
          <w:u w:color="000000"/>
          <w:bdr w:val="nil"/>
        </w:rPr>
        <w:t>(ПОДАВАЕМОЕ ПОТРЕБИТЕЛЕМ)</w:t>
      </w:r>
    </w:p>
    <w:p w14:paraId="4166C4EB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1E9D30AF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ind w:firstLine="709"/>
        <w:jc w:val="center"/>
        <w:rPr>
          <w:rFonts w:eastAsia="Calibri"/>
          <w:smallCaps/>
          <w:color w:val="000000"/>
          <w:szCs w:val="28"/>
          <w:u w:color="000000"/>
          <w:bdr w:val="nil"/>
        </w:rPr>
      </w:pPr>
    </w:p>
    <w:p w14:paraId="0F615DBA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Я, __________________________________________________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________________________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, </w:t>
      </w:r>
    </w:p>
    <w:p w14:paraId="25556C3C" w14:textId="77777777" w:rsidR="001169C5" w:rsidRPr="007D70C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center"/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</w:pPr>
      <w:r w:rsidRPr="007D70CA">
        <w:rPr>
          <w:rFonts w:eastAsia="Arial Unicode MS"/>
          <w:color w:val="000000"/>
          <w:sz w:val="20"/>
          <w:szCs w:val="20"/>
          <w:u w:color="000000"/>
          <w:bdr w:val="nil"/>
          <w:shd w:val="clear" w:color="auto" w:fill="FFFFFF"/>
        </w:rPr>
        <w:t>(Ф.И.О. (при наличии)</w:t>
      </w:r>
    </w:p>
    <w:p w14:paraId="5925EE18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Дата рождения ___/___/___________</w:t>
      </w:r>
    </w:p>
    <w:p w14:paraId="1F2C06AE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/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 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 xml:space="preserve">прошу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исключить сведения обо мне из реестра получателей социального сертификата.</w:t>
      </w:r>
    </w:p>
    <w:p w14:paraId="770913A1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32430033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>
        <w:rPr>
          <w:rFonts w:eastAsia="Arial Unicode MS"/>
          <w:noProof/>
          <w:color w:val="000000"/>
          <w:szCs w:val="28"/>
          <w:u w:color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564C18" wp14:editId="68B21945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3F2A3" id="Прямоугольник 13" o:spid="_x0000_s1026" style="position:absolute;margin-left:.75pt;margin-top:2.25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" filled="f" strokeweight="1.5pt"/>
            </w:pict>
          </mc:Fallback>
        </mc:AlternateConten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ab/>
        <w:t xml:space="preserve">Настоящим подтверждаю, что я ознакомлен(а) с </w:t>
      </w:r>
      <w:r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</w:t>
      </w: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.</w:t>
      </w:r>
    </w:p>
    <w:p w14:paraId="4F6B6FFB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67B3C6A6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14:paraId="76D8BFAB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14:paraId="743DFC81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</w:t>
      </w:r>
      <w:r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</w:t>
      </w:r>
      <w:r w:rsidRPr="00FB4ADA">
        <w:rPr>
          <w:rFonts w:eastAsia="Arial Unicode MS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14:paraId="090CC499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</w:p>
    <w:p w14:paraId="49DECC11" w14:textId="77777777" w:rsidR="001169C5" w:rsidRPr="00FB4ADA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jc w:val="both"/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eastAsia="Arial Unicode MS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f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169C5" w:rsidRPr="00FB4ADA" w14:paraId="694545C5" w14:textId="77777777" w:rsidTr="000B198B">
        <w:tc>
          <w:tcPr>
            <w:tcW w:w="9345" w:type="dxa"/>
          </w:tcPr>
          <w:p w14:paraId="034781A5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  <w:r w:rsidRPr="00FB4ADA"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  <w:t>Заявление принял</w:t>
            </w:r>
          </w:p>
        </w:tc>
      </w:tr>
      <w:tr w:rsidR="001169C5" w:rsidRPr="00FB4ADA" w14:paraId="0CF46BAC" w14:textId="77777777" w:rsidTr="000B198B">
        <w:tc>
          <w:tcPr>
            <w:tcW w:w="9345" w:type="dxa"/>
          </w:tcPr>
          <w:p w14:paraId="21928491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eastAsia="Arial Unicode MS"/>
                <w:color w:val="000000"/>
                <w:szCs w:val="28"/>
                <w:u w:color="000000"/>
                <w:bdr w:val="nil"/>
                <w:shd w:val="clear" w:color="auto" w:fill="FFFFFF"/>
              </w:rPr>
            </w:pPr>
          </w:p>
        </w:tc>
      </w:tr>
      <w:tr w:rsidR="001169C5" w:rsidRPr="00FB4ADA" w14:paraId="5956A073" w14:textId="77777777" w:rsidTr="000B198B">
        <w:trPr>
          <w:trHeight w:val="76"/>
        </w:trPr>
        <w:tc>
          <w:tcPr>
            <w:tcW w:w="9345" w:type="dxa"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79"/>
              <w:gridCol w:w="3456"/>
              <w:gridCol w:w="2993"/>
            </w:tblGrid>
            <w:tr w:rsidR="001169C5" w:rsidRPr="00FB4ADA" w14:paraId="638D0CD6" w14:textId="77777777" w:rsidTr="000B198B">
              <w:tc>
                <w:tcPr>
                  <w:tcW w:w="3115" w:type="dxa"/>
                </w:tcPr>
                <w:p w14:paraId="17D3536B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Организация</w:t>
                  </w:r>
                </w:p>
                <w:p w14:paraId="2133F09D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0A2681D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Должность</w:t>
                  </w:r>
                </w:p>
                <w:p w14:paraId="5180F966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BECA83A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Фамилия ИО</w:t>
                  </w:r>
                </w:p>
                <w:p w14:paraId="20FEA1AC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eastAsia="Arial Unicode MS"/>
                      <w:b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26B8335F" w14:textId="77777777" w:rsidTr="000B198B">
              <w:tc>
                <w:tcPr>
                  <w:tcW w:w="3115" w:type="dxa"/>
                </w:tcPr>
                <w:p w14:paraId="35326747" w14:textId="37F0507F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</w:t>
                  </w:r>
                </w:p>
                <w:p w14:paraId="69B0DA18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0ABB99D" w14:textId="194CF5CD" w:rsidR="001169C5" w:rsidRPr="00FB4ADA" w:rsidRDefault="001169C5" w:rsidP="001169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</w:t>
                  </w:r>
                </w:p>
              </w:tc>
              <w:tc>
                <w:tcPr>
                  <w:tcW w:w="3115" w:type="dxa"/>
                </w:tcPr>
                <w:p w14:paraId="16FC8F49" w14:textId="387E6EE6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</w:t>
                  </w:r>
                </w:p>
                <w:p w14:paraId="72118F6D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35CDEDBB" w14:textId="77777777" w:rsidTr="000B198B">
              <w:tc>
                <w:tcPr>
                  <w:tcW w:w="3115" w:type="dxa"/>
                </w:tcPr>
                <w:p w14:paraId="03979736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990A1F8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  <w:r w:rsidRPr="00FB4ADA"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CA29F80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  <w:tr w:rsidR="001169C5" w:rsidRPr="00FB4ADA" w14:paraId="01821881" w14:textId="77777777" w:rsidTr="000B198B">
              <w:tc>
                <w:tcPr>
                  <w:tcW w:w="3115" w:type="dxa"/>
                </w:tcPr>
                <w:p w14:paraId="3825FF11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4B70ABD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1D23CD27" w14:textId="77777777" w:rsidR="001169C5" w:rsidRPr="00FB4ADA" w:rsidRDefault="001169C5" w:rsidP="000B198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eastAsia="Arial Unicode MS"/>
                      <w:color w:val="000000"/>
                      <w:szCs w:val="28"/>
                      <w:u w:color="000000"/>
                      <w:bdr w:val="nil"/>
                      <w:shd w:val="clear" w:color="auto" w:fill="FFFFFF"/>
                    </w:rPr>
                  </w:pPr>
                </w:p>
              </w:tc>
            </w:tr>
          </w:tbl>
          <w:p w14:paraId="76F2BD57" w14:textId="77777777" w:rsidR="001169C5" w:rsidRPr="00FB4ADA" w:rsidRDefault="001169C5" w:rsidP="000B19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Cs w:val="28"/>
                <w:u w:color="000000"/>
                <w:bdr w:val="nil"/>
              </w:rPr>
            </w:pPr>
          </w:p>
        </w:tc>
      </w:tr>
    </w:tbl>
    <w:p w14:paraId="383663B5" w14:textId="13806348" w:rsidR="001169C5" w:rsidRDefault="001169C5" w:rsidP="001169C5">
      <w:pPr>
        <w:rPr>
          <w:sz w:val="28"/>
          <w:szCs w:val="28"/>
        </w:rPr>
      </w:pPr>
    </w:p>
    <w:p w14:paraId="3F6D7442" w14:textId="6511DD2B" w:rsidR="001169C5" w:rsidRDefault="001169C5" w:rsidP="001169C5">
      <w:pPr>
        <w:rPr>
          <w:sz w:val="28"/>
          <w:szCs w:val="28"/>
        </w:rPr>
      </w:pPr>
    </w:p>
    <w:p w14:paraId="034FB530" w14:textId="65713496" w:rsidR="001169C5" w:rsidRDefault="001169C5" w:rsidP="001169C5">
      <w:pPr>
        <w:rPr>
          <w:sz w:val="28"/>
          <w:szCs w:val="28"/>
        </w:rPr>
      </w:pPr>
    </w:p>
    <w:p w14:paraId="42FB3FD3" w14:textId="3BCC599E" w:rsidR="001169C5" w:rsidRDefault="001169C5" w:rsidP="001169C5">
      <w:pPr>
        <w:rPr>
          <w:sz w:val="28"/>
          <w:szCs w:val="28"/>
        </w:rPr>
      </w:pPr>
    </w:p>
    <w:p w14:paraId="2996E5AE" w14:textId="1CF6118A" w:rsidR="001169C5" w:rsidRDefault="001169C5" w:rsidP="001169C5">
      <w:pPr>
        <w:rPr>
          <w:sz w:val="28"/>
          <w:szCs w:val="28"/>
        </w:rPr>
      </w:pPr>
    </w:p>
    <w:p w14:paraId="270B9FFE" w14:textId="0405AA58" w:rsidR="001169C5" w:rsidRDefault="001169C5" w:rsidP="001169C5">
      <w:pPr>
        <w:rPr>
          <w:sz w:val="28"/>
          <w:szCs w:val="28"/>
        </w:rPr>
      </w:pPr>
    </w:p>
    <w:p w14:paraId="6864A7FD" w14:textId="788D93B0" w:rsidR="001169C5" w:rsidRDefault="001169C5" w:rsidP="001169C5">
      <w:pPr>
        <w:rPr>
          <w:sz w:val="28"/>
          <w:szCs w:val="28"/>
        </w:rPr>
      </w:pPr>
    </w:p>
    <w:p w14:paraId="6A67ADA9" w14:textId="267E2DCC" w:rsidR="001169C5" w:rsidRDefault="001169C5" w:rsidP="001169C5">
      <w:pPr>
        <w:rPr>
          <w:sz w:val="28"/>
          <w:szCs w:val="28"/>
        </w:rPr>
      </w:pPr>
    </w:p>
    <w:p w14:paraId="51AFB92F" w14:textId="5D602440" w:rsidR="001169C5" w:rsidRDefault="001169C5" w:rsidP="001169C5">
      <w:pPr>
        <w:rPr>
          <w:sz w:val="28"/>
          <w:szCs w:val="28"/>
        </w:rPr>
      </w:pPr>
    </w:p>
    <w:p w14:paraId="4C5BA5D5" w14:textId="72F5BC82" w:rsidR="001169C5" w:rsidRDefault="001169C5" w:rsidP="001169C5">
      <w:pPr>
        <w:rPr>
          <w:sz w:val="28"/>
          <w:szCs w:val="28"/>
        </w:rPr>
      </w:pPr>
    </w:p>
    <w:p w14:paraId="584DC927" w14:textId="3B2AB5CF" w:rsidR="001169C5" w:rsidRDefault="001169C5" w:rsidP="001169C5">
      <w:pPr>
        <w:rPr>
          <w:sz w:val="28"/>
          <w:szCs w:val="28"/>
        </w:rPr>
      </w:pPr>
    </w:p>
    <w:p w14:paraId="708D9B77" w14:textId="03921933" w:rsidR="001169C5" w:rsidRDefault="001169C5" w:rsidP="001169C5">
      <w:pPr>
        <w:rPr>
          <w:sz w:val="28"/>
          <w:szCs w:val="28"/>
        </w:rPr>
      </w:pPr>
    </w:p>
    <w:p w14:paraId="16DD5B79" w14:textId="450AEF4C" w:rsidR="001169C5" w:rsidRDefault="001169C5" w:rsidP="001169C5">
      <w:pPr>
        <w:rPr>
          <w:sz w:val="28"/>
          <w:szCs w:val="28"/>
        </w:rPr>
      </w:pPr>
    </w:p>
    <w:p w14:paraId="4F8B153E" w14:textId="25BAD52D" w:rsidR="001169C5" w:rsidRDefault="001169C5" w:rsidP="001169C5">
      <w:pPr>
        <w:rPr>
          <w:sz w:val="28"/>
          <w:szCs w:val="28"/>
        </w:rPr>
      </w:pPr>
    </w:p>
    <w:p w14:paraId="0B90D72C" w14:textId="4E9B72D3" w:rsidR="001169C5" w:rsidRDefault="001169C5" w:rsidP="001169C5">
      <w:pPr>
        <w:rPr>
          <w:sz w:val="28"/>
          <w:szCs w:val="28"/>
        </w:rPr>
      </w:pPr>
    </w:p>
    <w:p w14:paraId="3C90D933" w14:textId="1BE95D7C" w:rsidR="001169C5" w:rsidRDefault="001169C5" w:rsidP="001169C5">
      <w:pPr>
        <w:rPr>
          <w:sz w:val="28"/>
          <w:szCs w:val="28"/>
        </w:rPr>
      </w:pPr>
    </w:p>
    <w:p w14:paraId="62B41D5C" w14:textId="32D73EEB" w:rsidR="001169C5" w:rsidRDefault="001169C5" w:rsidP="001169C5">
      <w:pPr>
        <w:rPr>
          <w:sz w:val="28"/>
          <w:szCs w:val="28"/>
        </w:rPr>
      </w:pPr>
    </w:p>
    <w:p w14:paraId="069597D0" w14:textId="33EDC341" w:rsidR="001169C5" w:rsidRDefault="001169C5" w:rsidP="001169C5">
      <w:pPr>
        <w:rPr>
          <w:sz w:val="28"/>
          <w:szCs w:val="28"/>
        </w:rPr>
      </w:pPr>
    </w:p>
    <w:p w14:paraId="43687366" w14:textId="191FE148" w:rsidR="001169C5" w:rsidRDefault="001169C5" w:rsidP="001169C5">
      <w:pPr>
        <w:rPr>
          <w:sz w:val="28"/>
          <w:szCs w:val="28"/>
        </w:rPr>
      </w:pPr>
    </w:p>
    <w:p w14:paraId="771236BC" w14:textId="10CAB140" w:rsidR="001169C5" w:rsidRDefault="001169C5" w:rsidP="001169C5">
      <w:pPr>
        <w:rPr>
          <w:sz w:val="28"/>
          <w:szCs w:val="28"/>
        </w:rPr>
      </w:pPr>
    </w:p>
    <w:p w14:paraId="22DFCCD3" w14:textId="2ABE887E" w:rsidR="001169C5" w:rsidRPr="003340E8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>
        <w:rPr>
          <w:rFonts w:eastAsia="Calibri"/>
          <w:color w:val="000000"/>
          <w:sz w:val="28"/>
          <w:szCs w:val="28"/>
          <w:u w:color="000000"/>
          <w:bdr w:val="nil"/>
        </w:rPr>
        <w:lastRenderedPageBreak/>
        <w:t>Приложение № 2</w:t>
      </w:r>
    </w:p>
    <w:p w14:paraId="7EC16D60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 w:rsidRPr="003340E8">
        <w:rPr>
          <w:rFonts w:eastAsia="Calibri"/>
          <w:color w:val="000000"/>
          <w:sz w:val="28"/>
          <w:szCs w:val="28"/>
          <w:u w:color="000000"/>
          <w:bdr w:val="nil"/>
        </w:rPr>
        <w:t xml:space="preserve">к </w:t>
      </w:r>
      <w:r>
        <w:rPr>
          <w:rFonts w:eastAsia="Calibri"/>
          <w:color w:val="000000"/>
          <w:sz w:val="28"/>
          <w:szCs w:val="28"/>
          <w:u w:color="000000"/>
          <w:bdr w:val="nil"/>
        </w:rPr>
        <w:t>постановлению администрации</w:t>
      </w:r>
    </w:p>
    <w:p w14:paraId="5D8DFAF4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>
        <w:rPr>
          <w:rFonts w:eastAsia="Calibri"/>
          <w:color w:val="000000"/>
          <w:sz w:val="28"/>
          <w:szCs w:val="28"/>
          <w:u w:color="000000"/>
          <w:bdr w:val="nil"/>
        </w:rPr>
        <w:t>городского округа Красногорск</w:t>
      </w:r>
    </w:p>
    <w:p w14:paraId="2AE13EE1" w14:textId="77777777" w:rsidR="001169C5" w:rsidRPr="003340E8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rPr>
          <w:rFonts w:eastAsia="Calibri"/>
          <w:color w:val="000000"/>
          <w:sz w:val="28"/>
          <w:szCs w:val="28"/>
          <w:u w:color="000000"/>
          <w:bdr w:val="nil"/>
        </w:rPr>
      </w:pPr>
      <w:r w:rsidRPr="003340E8">
        <w:rPr>
          <w:rFonts w:eastAsia="Calibri"/>
          <w:color w:val="000000"/>
          <w:sz w:val="28"/>
          <w:szCs w:val="28"/>
          <w:u w:color="000000"/>
          <w:bdr w:val="nil"/>
        </w:rPr>
        <w:t>от _________20</w:t>
      </w:r>
      <w:r>
        <w:rPr>
          <w:rFonts w:eastAsia="Calibri"/>
          <w:color w:val="000000"/>
          <w:sz w:val="28"/>
          <w:szCs w:val="28"/>
          <w:u w:color="000000"/>
          <w:bdr w:val="nil"/>
        </w:rPr>
        <w:t>__</w:t>
      </w:r>
      <w:r w:rsidRPr="003340E8">
        <w:rPr>
          <w:rFonts w:eastAsia="Calibri"/>
          <w:color w:val="000000"/>
          <w:sz w:val="28"/>
          <w:szCs w:val="28"/>
          <w:u w:color="000000"/>
          <w:bdr w:val="nil"/>
        </w:rPr>
        <w:t xml:space="preserve"> № ______</w:t>
      </w:r>
    </w:p>
    <w:p w14:paraId="1E360838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2B515743" w14:textId="77777777" w:rsid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ind w:left="5103"/>
        <w:jc w:val="center"/>
        <w:rPr>
          <w:rFonts w:eastAsia="Calibri"/>
          <w:color w:val="000000"/>
          <w:szCs w:val="28"/>
          <w:u w:color="000000"/>
          <w:bdr w:val="nil"/>
        </w:rPr>
      </w:pPr>
    </w:p>
    <w:p w14:paraId="6A8D5EE2" w14:textId="77777777" w:rsidR="001169C5" w:rsidRPr="001169C5" w:rsidRDefault="001169C5" w:rsidP="001169C5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Cs/>
          <w:caps/>
          <w:sz w:val="28"/>
          <w:szCs w:val="28"/>
        </w:rPr>
      </w:pPr>
      <w:r w:rsidRPr="001169C5">
        <w:rPr>
          <w:bCs/>
          <w:caps/>
          <w:sz w:val="28"/>
          <w:szCs w:val="28"/>
        </w:rPr>
        <w:t xml:space="preserve">ТИПОВАЯ ФормА </w:t>
      </w:r>
    </w:p>
    <w:p w14:paraId="4C7DF11F" w14:textId="1520C560" w:rsidR="001169C5" w:rsidRPr="001169C5" w:rsidRDefault="00BE3C02" w:rsidP="001169C5">
      <w:pPr>
        <w:tabs>
          <w:tab w:val="left" w:pos="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1169C5" w:rsidRPr="001169C5">
        <w:rPr>
          <w:bCs/>
          <w:sz w:val="28"/>
          <w:szCs w:val="28"/>
        </w:rPr>
        <w:t>оговора об оказании муниципальных услуг в социальной сфере</w:t>
      </w:r>
    </w:p>
    <w:p w14:paraId="1698171E" w14:textId="77777777" w:rsidR="001169C5" w:rsidRDefault="001169C5" w:rsidP="001169C5">
      <w:pPr>
        <w:tabs>
          <w:tab w:val="left" w:pos="0"/>
        </w:tabs>
        <w:jc w:val="center"/>
        <w:rPr>
          <w:b/>
          <w:bCs/>
          <w:sz w:val="28"/>
          <w:szCs w:val="28"/>
        </w:rPr>
      </w:pPr>
    </w:p>
    <w:p w14:paraId="63BBA01B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F22489">
        <w:rPr>
          <w:sz w:val="28"/>
        </w:rPr>
        <w:t>Договор</w:t>
      </w:r>
    </w:p>
    <w:p w14:paraId="2FFA0D37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F22489">
        <w:rPr>
          <w:sz w:val="28"/>
        </w:rPr>
        <w:t xml:space="preserve">об оказании </w:t>
      </w:r>
      <w:r>
        <w:rPr>
          <w:sz w:val="28"/>
        </w:rPr>
        <w:t>муниципальных</w:t>
      </w:r>
      <w:r w:rsidRPr="00F22489">
        <w:rPr>
          <w:sz w:val="28"/>
        </w:rPr>
        <w:t xml:space="preserve"> услуг в социальной сфере</w:t>
      </w:r>
    </w:p>
    <w:p w14:paraId="26D9D5EB" w14:textId="77777777" w:rsidR="001169C5" w:rsidRPr="00F22489" w:rsidRDefault="001169C5" w:rsidP="001169C5">
      <w:pPr>
        <w:widowControl w:val="0"/>
        <w:autoSpaceDE w:val="0"/>
        <w:autoSpaceDN w:val="0"/>
        <w:adjustRightInd w:val="0"/>
        <w:ind w:firstLine="540"/>
        <w:jc w:val="both"/>
      </w:pPr>
    </w:p>
    <w:p w14:paraId="0DF0512C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2489">
        <w:rPr>
          <w:sz w:val="28"/>
          <w:szCs w:val="28"/>
        </w:rPr>
        <w:t>г. ________________________________</w:t>
      </w:r>
    </w:p>
    <w:p w14:paraId="5766AC52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22489">
        <w:rPr>
          <w:sz w:val="28"/>
          <w:szCs w:val="28"/>
        </w:rPr>
        <w:t>(место заключения договора)</w:t>
      </w:r>
    </w:p>
    <w:p w14:paraId="18EDAD7E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257D3B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"__" _________________ 20__ г.                       № ____________________</w:t>
      </w:r>
    </w:p>
    <w:p w14:paraId="4642450E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F22489">
        <w:rPr>
          <w:szCs w:val="28"/>
        </w:rPr>
        <w:t xml:space="preserve">        (дата заключения договора)                                                              (номер договора)</w:t>
      </w:r>
    </w:p>
    <w:p w14:paraId="77601767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C6ECB25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017426AF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5FFCABB0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именуемый(ая) в дальнейшем "Исполнитель услуг", в лице</w:t>
      </w:r>
    </w:p>
    <w:p w14:paraId="7B536DE7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4AAC42F5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4D919D93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действующего на основании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_________________________________________________</w:t>
      </w:r>
    </w:p>
    <w:p w14:paraId="6656F1CF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30877122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14:paraId="570C0482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с одной стороны, и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_______________________________________________________,</w:t>
      </w:r>
    </w:p>
    <w:p w14:paraId="0315E34B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</w:t>
      </w:r>
      <w:r w:rsidRPr="00F22489">
        <w:rPr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F22489">
        <w:rPr>
          <w:sz w:val="20"/>
          <w:szCs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79BD7595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проживающий(ая) по адресу: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_______________________________________________,</w:t>
      </w:r>
    </w:p>
    <w:p w14:paraId="7454BDF4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  </w:t>
      </w:r>
      <w:r w:rsidRPr="00F22489">
        <w:rPr>
          <w:sz w:val="20"/>
          <w:szCs w:val="20"/>
        </w:rPr>
        <w:t>(адрес места жительства физического лица</w:t>
      </w:r>
      <w:r w:rsidRPr="00F22489">
        <w:rPr>
          <w:rFonts w:ascii="Courier New" w:hAnsi="Courier New" w:cs="Courier New"/>
          <w:sz w:val="20"/>
          <w:szCs w:val="20"/>
        </w:rPr>
        <w:t xml:space="preserve"> -</w:t>
      </w:r>
    </w:p>
    <w:p w14:paraId="72082EE7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Pr="00F22489">
        <w:rPr>
          <w:sz w:val="20"/>
          <w:szCs w:val="20"/>
        </w:rPr>
        <w:t>потребителя государственных услуг в социальной сфере</w:t>
      </w:r>
      <w:r w:rsidRPr="00F22489">
        <w:rPr>
          <w:rFonts w:ascii="Courier New" w:hAnsi="Courier New" w:cs="Courier New"/>
          <w:sz w:val="20"/>
          <w:szCs w:val="20"/>
        </w:rPr>
        <w:t>)</w:t>
      </w:r>
    </w:p>
    <w:p w14:paraId="3EFC3819" w14:textId="77777777" w:rsidR="001169C5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B2DFE">
        <w:rPr>
          <w:sz w:val="28"/>
          <w:szCs w:val="28"/>
        </w:rPr>
        <w:t>которому выдан социальный сертификат № __________________________,</w:t>
      </w:r>
    </w:p>
    <w:p w14:paraId="6D00EB60" w14:textId="77777777" w:rsidR="001169C5" w:rsidRPr="004938AA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52A8FA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19295644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14:paraId="61DF2134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22489">
        <w:rPr>
          <w:sz w:val="20"/>
          <w:szCs w:val="20"/>
        </w:rPr>
        <w:t xml:space="preserve">                   законного представителя Потребителя услуг</w:t>
      </w:r>
      <w:r w:rsidRPr="00F22489">
        <w:rPr>
          <w:rFonts w:ascii="Courier New" w:hAnsi="Courier New" w:cs="Courier New"/>
          <w:sz w:val="20"/>
          <w:szCs w:val="20"/>
        </w:rPr>
        <w:t>)</w:t>
      </w:r>
    </w:p>
    <w:p w14:paraId="4809B210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14:paraId="3700F86A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именуемый(ая) в дальнейшем "Потребитель услуг", в лице___</w:t>
      </w:r>
      <w:r w:rsidRPr="00F22489">
        <w:rPr>
          <w:rFonts w:ascii="Courier New" w:hAnsi="Courier New" w:cs="Courier New"/>
          <w:sz w:val="20"/>
          <w:szCs w:val="20"/>
        </w:rPr>
        <w:t>______________</w:t>
      </w:r>
    </w:p>
    <w:p w14:paraId="3B46C3DD" w14:textId="77777777" w:rsidR="001169C5" w:rsidRPr="00F22489" w:rsidRDefault="001169C5" w:rsidP="001169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5128B6" w14:textId="35AA99DB" w:rsidR="009805BC" w:rsidRPr="00F22489" w:rsidRDefault="001169C5" w:rsidP="009805B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действующего на основании</w:t>
      </w:r>
      <w:r>
        <w:rPr>
          <w:sz w:val="28"/>
          <w:szCs w:val="28"/>
        </w:rPr>
        <w:t xml:space="preserve"> пункта 1 статьи 26/28 ГК </w:t>
      </w:r>
      <w:r w:rsidR="009805BC">
        <w:rPr>
          <w:sz w:val="28"/>
          <w:szCs w:val="28"/>
        </w:rPr>
        <w:t xml:space="preserve">РФ </w:t>
      </w:r>
      <w:r w:rsidR="009805BC" w:rsidRPr="00F22489"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r w:rsidR="009805BC">
        <w:rPr>
          <w:rFonts w:ascii="Courier New" w:hAnsi="Courier New" w:cs="Courier New"/>
          <w:sz w:val="20"/>
          <w:szCs w:val="20"/>
        </w:rPr>
        <w:t>____________________________________________________________</w:t>
      </w:r>
      <w:r w:rsidR="009805BC" w:rsidRPr="00F22489">
        <w:rPr>
          <w:sz w:val="20"/>
          <w:szCs w:val="20"/>
        </w:rPr>
        <w:t>(основание правомочия)</w:t>
      </w:r>
    </w:p>
    <w:p w14:paraId="0493ADA8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проживающего по адресу: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___________________________________________________</w:t>
      </w:r>
    </w:p>
    <w:p w14:paraId="3079A9D9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</w:t>
      </w:r>
      <w:r w:rsidRPr="00F22489">
        <w:rPr>
          <w:sz w:val="20"/>
          <w:szCs w:val="20"/>
        </w:rPr>
        <w:t xml:space="preserve">(указывается адрес места жительства законного представителя </w:t>
      </w:r>
      <w:r w:rsidRPr="00F22489">
        <w:rPr>
          <w:sz w:val="20"/>
          <w:szCs w:val="20"/>
        </w:rPr>
        <w:br/>
        <w:t xml:space="preserve">                                                                     Потребителя услуг)</w:t>
      </w:r>
    </w:p>
    <w:p w14:paraId="4675BCED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с другой стороны, далее именуемые "Стороны", заключили настоящий Договор о нижеследующем.</w:t>
      </w:r>
    </w:p>
    <w:p w14:paraId="2DDDBACC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center"/>
        <w:outlineLvl w:val="2"/>
        <w:rPr>
          <w:sz w:val="28"/>
        </w:rPr>
      </w:pPr>
      <w:r w:rsidRPr="00F22489">
        <w:rPr>
          <w:sz w:val="28"/>
        </w:rPr>
        <w:t>I. Предмет Договора</w:t>
      </w:r>
    </w:p>
    <w:p w14:paraId="2E53F0C3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65483BB5" w14:textId="77777777" w:rsidR="009805BC" w:rsidRDefault="009805BC" w:rsidP="009805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 xml:space="preserve">1.1. Потребитель услуг получает, а Исполнитель услуг обязуется оказать </w:t>
      </w:r>
      <w:r>
        <w:rPr>
          <w:sz w:val="28"/>
          <w:szCs w:val="28"/>
        </w:rPr>
        <w:lastRenderedPageBreak/>
        <w:t xml:space="preserve">муниципальную </w:t>
      </w:r>
      <w:r w:rsidRPr="00F22489">
        <w:rPr>
          <w:sz w:val="28"/>
          <w:szCs w:val="28"/>
        </w:rPr>
        <w:t xml:space="preserve">услугу в социальной сфере </w:t>
      </w:r>
      <w:r>
        <w:rPr>
          <w:sz w:val="28"/>
          <w:szCs w:val="28"/>
        </w:rPr>
        <w:t xml:space="preserve">«Реализация дополнительных общеразвивающих программ» </w:t>
      </w:r>
      <w:r w:rsidRPr="00F22489">
        <w:rPr>
          <w:sz w:val="28"/>
          <w:szCs w:val="28"/>
        </w:rPr>
        <w:t>Потребителю услуг</w:t>
      </w:r>
      <w:r>
        <w:rPr>
          <w:sz w:val="28"/>
          <w:szCs w:val="28"/>
        </w:rPr>
        <w:t>:</w:t>
      </w:r>
    </w:p>
    <w:p w14:paraId="1F278AEA" w14:textId="77777777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программы: ______________________________________</w:t>
      </w:r>
    </w:p>
    <w:p w14:paraId="4B08E5A9" w14:textId="77777777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2151C">
        <w:rPr>
          <w:sz w:val="28"/>
          <w:szCs w:val="28"/>
        </w:rPr>
        <w:t>орма обучения, вид, уровень и (или) направленность образовательной программы</w:t>
      </w:r>
      <w:r>
        <w:rPr>
          <w:sz w:val="28"/>
          <w:szCs w:val="28"/>
        </w:rPr>
        <w:t>: ________________________________________________________</w:t>
      </w:r>
    </w:p>
    <w:p w14:paraId="2F5F5625" w14:textId="77777777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51C">
        <w:rPr>
          <w:sz w:val="28"/>
          <w:szCs w:val="28"/>
        </w:rPr>
        <w:t>Срок освоения образовательной программы на момент подписания Договора составляет</w:t>
      </w:r>
      <w:r>
        <w:rPr>
          <w:sz w:val="28"/>
          <w:szCs w:val="28"/>
        </w:rPr>
        <w:t>: ________________________________________________</w:t>
      </w:r>
    </w:p>
    <w:p w14:paraId="7778836F" w14:textId="77777777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51C">
        <w:rPr>
          <w:sz w:val="28"/>
          <w:szCs w:val="28"/>
        </w:rPr>
        <w:t>Срок обучения по индивидуальному учебному плану (при его наличии у Обучающегося), в том числе ускоренному обучению, составляет</w:t>
      </w:r>
      <w:r>
        <w:rPr>
          <w:sz w:val="28"/>
          <w:szCs w:val="28"/>
        </w:rPr>
        <w:t>: ___________</w:t>
      </w:r>
    </w:p>
    <w:p w14:paraId="655729CA" w14:textId="77777777" w:rsidR="009805BC" w:rsidRPr="00101487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487">
        <w:rPr>
          <w:sz w:val="28"/>
          <w:szCs w:val="28"/>
        </w:rPr>
        <w:t>Дата начала обучения: ___/___/_______</w:t>
      </w:r>
    </w:p>
    <w:p w14:paraId="5BEB1CF2" w14:textId="77777777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487">
        <w:rPr>
          <w:sz w:val="28"/>
          <w:szCs w:val="28"/>
        </w:rPr>
        <w:t>Дата завершения обучения: ___/___/_______</w:t>
      </w:r>
    </w:p>
    <w:p w14:paraId="3B58D946" w14:textId="77777777" w:rsidR="009805BC" w:rsidRDefault="009805BC" w:rsidP="009805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C4728B" w14:textId="187E2B89" w:rsidR="009805BC" w:rsidRPr="00F22489" w:rsidRDefault="009805BC" w:rsidP="009805B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246B3BA1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1.2. Услуга (Услуги) оказывается(ются)</w:t>
      </w:r>
      <w:r w:rsidRPr="00F22489">
        <w:rPr>
          <w:rFonts w:ascii="Courier New" w:hAnsi="Courier New" w:cs="Courier New"/>
          <w:sz w:val="20"/>
          <w:szCs w:val="20"/>
        </w:rPr>
        <w:t>________________________________</w:t>
      </w:r>
    </w:p>
    <w:p w14:paraId="40DB5027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Pr="00F22489">
        <w:rPr>
          <w:sz w:val="20"/>
          <w:szCs w:val="20"/>
        </w:rPr>
        <w:t>(местонахождение Потребителя )</w:t>
      </w:r>
    </w:p>
    <w:p w14:paraId="389EB8A4" w14:textId="109B9413" w:rsidR="009805BC" w:rsidRPr="00BE3C02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1.3. Предоставление Услуги в соответствии с социальным сертификатом производится за счет средств местного бюджета городского округа Красногорск Московской области, за исключением случаев, предусмотренных частью 5 статьи 20 Федерального закона от 13.07.2020 N 189-ФЗ "О государственном (муниципальном) социальном заказе на оказание государственных (муниципальных) услуг в социальной сфере".</w:t>
      </w:r>
    </w:p>
    <w:p w14:paraId="3C1E4891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 xml:space="preserve">1.4.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70D2A61C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5C3B6C4B" w14:textId="77777777" w:rsidR="009805BC" w:rsidRPr="00BE3C02" w:rsidRDefault="009805BC" w:rsidP="009805BC">
      <w:pPr>
        <w:widowControl w:val="0"/>
        <w:autoSpaceDE w:val="0"/>
        <w:autoSpaceDN w:val="0"/>
        <w:adjustRightInd w:val="0"/>
        <w:jc w:val="center"/>
        <w:outlineLvl w:val="2"/>
      </w:pPr>
      <w:r w:rsidRPr="00BE3C02">
        <w:rPr>
          <w:sz w:val="28"/>
        </w:rPr>
        <w:t>II. Условия оказания Услуги (Услуг)</w:t>
      </w:r>
    </w:p>
    <w:p w14:paraId="6EB65747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643F3D6B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2.1. Услуга (Услуги) оказывается(ются) в соответствии с:</w:t>
      </w:r>
    </w:p>
    <w:p w14:paraId="6924312C" w14:textId="08AF575D" w:rsidR="009805BC" w:rsidRPr="00BE3C02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2.1.1</w:t>
      </w:r>
      <w:r w:rsidR="009805BC" w:rsidRPr="00BE3C02">
        <w:rPr>
          <w:sz w:val="28"/>
          <w:szCs w:val="28"/>
        </w:rPr>
        <w:t xml:space="preserve"> Федеральным законом от 29.12.2012 N 273-ФЗ "Об образовании в Российской Федерации";</w:t>
      </w:r>
    </w:p>
    <w:p w14:paraId="2C7F5621" w14:textId="16C5378A" w:rsidR="009805BC" w:rsidRPr="00BE3C02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2.1.2</w:t>
      </w:r>
      <w:r w:rsidR="009805BC" w:rsidRPr="00BE3C02">
        <w:rPr>
          <w:sz w:val="28"/>
          <w:szCs w:val="28"/>
        </w:rPr>
        <w:t xml:space="preserve">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14:paraId="2C17EE1B" w14:textId="6FC42B55" w:rsidR="009805BC" w:rsidRPr="00BE3C02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2.1.3</w:t>
      </w:r>
      <w:r w:rsidR="009805BC" w:rsidRPr="00BE3C02">
        <w:rPr>
          <w:sz w:val="28"/>
          <w:szCs w:val="28"/>
        </w:rPr>
        <w:t xml:space="preserve"> Локальными актами исполнителя услуг.</w:t>
      </w:r>
    </w:p>
    <w:p w14:paraId="2D164B8A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4B5CBCC8" w14:textId="18445E4E" w:rsidR="009805BC" w:rsidRPr="00BE3C02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 xml:space="preserve">2.2.1. Требования к условиям и порядку оказания муниципальной услуги в социальной сфере «Реализация дополнительных общеразвивающих программ» в </w:t>
      </w:r>
      <w:r w:rsidRPr="00BE3C02">
        <w:rPr>
          <w:iCs/>
          <w:sz w:val="28"/>
          <w:szCs w:val="28"/>
        </w:rPr>
        <w:t>городском округе Красногорск Московской области</w:t>
      </w:r>
      <w:r w:rsidRPr="00BE3C02">
        <w:rPr>
          <w:sz w:val="28"/>
          <w:szCs w:val="28"/>
        </w:rPr>
        <w:t xml:space="preserve"> в соответствии с социальным сертификатом", утвержденные постановлением администрации городского округа Красногорск Московской области от 09.12.2025 № 3281/12.</w:t>
      </w:r>
    </w:p>
    <w:p w14:paraId="3FC321B8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2.3. Услуга признается оказанной в полном объеме в случае фактической реализации Услуги в установленном объеме</w:t>
      </w:r>
      <w:r w:rsidRPr="0090136D">
        <w:rPr>
          <w:sz w:val="28"/>
          <w:szCs w:val="28"/>
        </w:rPr>
        <w:t xml:space="preserve"> в группе обучающихся независимо от числа фактических посещений </w:t>
      </w:r>
      <w:r>
        <w:rPr>
          <w:sz w:val="28"/>
          <w:szCs w:val="28"/>
        </w:rPr>
        <w:t>Потребителем услуг</w:t>
      </w:r>
      <w:r w:rsidRPr="0090136D">
        <w:rPr>
          <w:sz w:val="28"/>
          <w:szCs w:val="28"/>
        </w:rPr>
        <w:t xml:space="preserve"> учебных </w:t>
      </w:r>
      <w:r w:rsidRPr="0090136D">
        <w:rPr>
          <w:sz w:val="28"/>
          <w:szCs w:val="28"/>
        </w:rPr>
        <w:lastRenderedPageBreak/>
        <w:t>занятий в соответствующем месяце</w:t>
      </w:r>
      <w:r>
        <w:rPr>
          <w:sz w:val="28"/>
          <w:szCs w:val="28"/>
        </w:rPr>
        <w:t>.</w:t>
      </w:r>
    </w:p>
    <w:p w14:paraId="3BF15A40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14:paraId="294E84CD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center"/>
        <w:outlineLvl w:val="2"/>
      </w:pPr>
      <w:r w:rsidRPr="00F22489">
        <w:rPr>
          <w:sz w:val="28"/>
        </w:rPr>
        <w:t>III. Взаимодействие Сторон</w:t>
      </w:r>
      <w:r w:rsidRPr="00F22489">
        <w:t xml:space="preserve"> </w:t>
      </w:r>
    </w:p>
    <w:p w14:paraId="44497A40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51E3B18E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3.1. Потребитель услуг (законный представитель Потребителя услуг) обязан:</w:t>
      </w:r>
    </w:p>
    <w:p w14:paraId="271F794B" w14:textId="3E9396C8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</w:t>
      </w:r>
      <w:r w:rsidRPr="00F22489">
        <w:rPr>
          <w:sz w:val="28"/>
          <w:szCs w:val="28"/>
        </w:rPr>
        <w:t xml:space="preserve"> соблюдать сроки и условия, предусмотренные настоящим Договором;</w:t>
      </w:r>
    </w:p>
    <w:p w14:paraId="7D7CEA84" w14:textId="55DDB0CB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</w:t>
      </w:r>
      <w:r w:rsidRPr="00F22489">
        <w:rPr>
          <w:sz w:val="28"/>
          <w:szCs w:val="28"/>
        </w:rPr>
        <w:t xml:space="preserve">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3C3DB39A" w14:textId="4AE21B22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</w:t>
      </w:r>
      <w:r w:rsidRPr="00F22489">
        <w:rPr>
          <w:sz w:val="28"/>
          <w:szCs w:val="28"/>
        </w:rPr>
        <w:t xml:space="preserve">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261FF948" w14:textId="769FA1A1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F22489">
        <w:rPr>
          <w:sz w:val="28"/>
          <w:szCs w:val="28"/>
        </w:rPr>
        <w:t xml:space="preserve">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33AB0CEF" w14:textId="13FB7F0E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Pr="00F22489">
        <w:rPr>
          <w:sz w:val="28"/>
          <w:szCs w:val="28"/>
        </w:rPr>
        <w:t xml:space="preserve"> уведомлять Исполнителя услуг об отказе от получения Услуги (Услуг), предусмотренной(ых) настоящим Договором;</w:t>
      </w:r>
    </w:p>
    <w:p w14:paraId="441BF521" w14:textId="408B52E8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3.1.6</w:t>
      </w:r>
      <w:r w:rsidRPr="00F22489">
        <w:rPr>
          <w:sz w:val="28"/>
          <w:szCs w:val="28"/>
        </w:rPr>
        <w:t xml:space="preserve">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7F97D7B0" w14:textId="436622F1" w:rsidR="009805BC" w:rsidRPr="00BE3C02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F22489">
        <w:rPr>
          <w:sz w:val="28"/>
          <w:szCs w:val="28"/>
        </w:rPr>
        <w:t xml:space="preserve"> сообщать Исполнителю услуг о выявленных нарушениях порядка </w:t>
      </w:r>
      <w:r w:rsidRPr="00BE3C02">
        <w:rPr>
          <w:sz w:val="28"/>
          <w:szCs w:val="28"/>
        </w:rPr>
        <w:t>оказания Услуги (Услуг);</w:t>
      </w:r>
    </w:p>
    <w:p w14:paraId="7F3A7FEF" w14:textId="1C3F15C6" w:rsidR="009805BC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3.1.8 с</w:t>
      </w:r>
      <w:r w:rsidR="009805BC" w:rsidRPr="00BE3C02">
        <w:rPr>
          <w:sz w:val="28"/>
          <w:szCs w:val="28"/>
        </w:rPr>
        <w:t>воевременно вносить плату за предоставляемую Услугу, указанную в пункте 1.1.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14:paraId="024ADD8D" w14:textId="7028C0E9" w:rsidR="009805BC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3.1.9 с</w:t>
      </w:r>
      <w:r w:rsidR="009805BC" w:rsidRPr="007974D9">
        <w:rPr>
          <w:sz w:val="28"/>
          <w:szCs w:val="28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 w:rsidR="009805BC">
        <w:rPr>
          <w:sz w:val="28"/>
          <w:szCs w:val="28"/>
        </w:rPr>
        <w:t>, в том числе:</w:t>
      </w:r>
    </w:p>
    <w:p w14:paraId="0D222917" w14:textId="4AA22A67" w:rsidR="009805BC" w:rsidRPr="007974D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3.1.9.1</w:t>
      </w:r>
      <w:r w:rsidR="009805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805BC" w:rsidRPr="007974D9">
        <w:rPr>
          <w:sz w:val="28"/>
          <w:szCs w:val="28"/>
        </w:rPr>
        <w:t>ыполнять задания для подготовки к занятиям, предусмотренным учебным пла</w:t>
      </w:r>
      <w:r>
        <w:rPr>
          <w:sz w:val="28"/>
          <w:szCs w:val="28"/>
        </w:rPr>
        <w:t>ном, в том числе индивидуальным;</w:t>
      </w:r>
    </w:p>
    <w:p w14:paraId="728F1A0B" w14:textId="7C19D7DA" w:rsidR="009805BC" w:rsidRPr="007974D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3.1.9.2</w:t>
      </w:r>
      <w:r w:rsidR="005342AA">
        <w:rPr>
          <w:sz w:val="28"/>
          <w:szCs w:val="28"/>
        </w:rPr>
        <w:t xml:space="preserve"> и</w:t>
      </w:r>
      <w:r w:rsidRPr="007974D9">
        <w:rPr>
          <w:sz w:val="28"/>
          <w:szCs w:val="28"/>
        </w:rPr>
        <w:t xml:space="preserve">звещать Исполнителя </w:t>
      </w:r>
      <w:r>
        <w:rPr>
          <w:sz w:val="28"/>
          <w:szCs w:val="28"/>
        </w:rPr>
        <w:t xml:space="preserve">услуг </w:t>
      </w:r>
      <w:r w:rsidRPr="007974D9">
        <w:rPr>
          <w:sz w:val="28"/>
          <w:szCs w:val="28"/>
        </w:rPr>
        <w:t xml:space="preserve">о </w:t>
      </w:r>
      <w:r w:rsidR="005342AA">
        <w:rPr>
          <w:sz w:val="28"/>
          <w:szCs w:val="28"/>
        </w:rPr>
        <w:t>причинах отсутствия на занятиях;</w:t>
      </w:r>
    </w:p>
    <w:p w14:paraId="76E6FBCA" w14:textId="1B239E6E" w:rsidR="009805BC" w:rsidRPr="007974D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3.1.9.3</w:t>
      </w:r>
      <w:r w:rsidR="005342AA">
        <w:rPr>
          <w:sz w:val="28"/>
          <w:szCs w:val="28"/>
        </w:rPr>
        <w:t xml:space="preserve"> о</w:t>
      </w:r>
      <w:r w:rsidRPr="007974D9">
        <w:rPr>
          <w:sz w:val="28"/>
          <w:szCs w:val="28"/>
        </w:rPr>
        <w:t xml:space="preserve">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sz w:val="28"/>
          <w:szCs w:val="28"/>
        </w:rPr>
        <w:t>Потребителя</w:t>
      </w:r>
      <w:r w:rsidRPr="007974D9">
        <w:rPr>
          <w:sz w:val="28"/>
          <w:szCs w:val="28"/>
        </w:rPr>
        <w:t>), Исполнителя</w:t>
      </w:r>
      <w:r>
        <w:rPr>
          <w:sz w:val="28"/>
          <w:szCs w:val="28"/>
        </w:rPr>
        <w:t xml:space="preserve"> услуг</w:t>
      </w:r>
      <w:r w:rsidR="005342AA">
        <w:rPr>
          <w:sz w:val="28"/>
          <w:szCs w:val="28"/>
        </w:rPr>
        <w:t>;</w:t>
      </w:r>
    </w:p>
    <w:p w14:paraId="20D31E31" w14:textId="77777777" w:rsidR="005342AA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3.1.9.4 </w:t>
      </w:r>
      <w:r w:rsidR="005342AA">
        <w:rPr>
          <w:sz w:val="28"/>
          <w:szCs w:val="28"/>
        </w:rPr>
        <w:t>с</w:t>
      </w:r>
      <w:r w:rsidRPr="007974D9">
        <w:rPr>
          <w:sz w:val="28"/>
          <w:szCs w:val="28"/>
        </w:rPr>
        <w:t>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sz w:val="28"/>
          <w:szCs w:val="28"/>
        </w:rPr>
        <w:t xml:space="preserve"> услуг</w:t>
      </w:r>
      <w:r w:rsidR="005342AA">
        <w:rPr>
          <w:sz w:val="28"/>
          <w:szCs w:val="28"/>
        </w:rPr>
        <w:t>.</w:t>
      </w:r>
    </w:p>
    <w:p w14:paraId="0B2E4DFD" w14:textId="65D46928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 xml:space="preserve"> </w:t>
      </w:r>
      <w:r w:rsidR="009805BC" w:rsidRPr="00F22489">
        <w:rPr>
          <w:sz w:val="28"/>
          <w:szCs w:val="28"/>
        </w:rPr>
        <w:t>3.2. Потребитель услуги (законный представитель Потребителя услуг) вправе:</w:t>
      </w:r>
    </w:p>
    <w:p w14:paraId="0A7291AB" w14:textId="3D6F1635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</w:t>
      </w:r>
      <w:r w:rsidR="009805BC" w:rsidRPr="00F22489">
        <w:rPr>
          <w:sz w:val="28"/>
          <w:szCs w:val="28"/>
        </w:rPr>
        <w:t xml:space="preserve"> получать надлежащее оказание ему Услуги (Услуг);</w:t>
      </w:r>
    </w:p>
    <w:p w14:paraId="684B0DC8" w14:textId="2E455146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 xml:space="preserve">3.2.2 получать бесплатно в доступной форме информацию о своих правах и обязанностях, видах Услуг, сроках, порядке и об условиях их </w:t>
      </w:r>
      <w:r w:rsidRPr="00F22489">
        <w:rPr>
          <w:sz w:val="28"/>
          <w:szCs w:val="28"/>
        </w:rPr>
        <w:lastRenderedPageBreak/>
        <w:t>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14:paraId="225CA87F" w14:textId="5A78D3F1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</w:t>
      </w:r>
      <w:r w:rsidR="009805BC" w:rsidRPr="00F22489">
        <w:rPr>
          <w:sz w:val="28"/>
          <w:szCs w:val="28"/>
        </w:rPr>
        <w:t xml:space="preserve"> отказаться от получения Услуги (Услуг), если иное не установлено федеральными законами;</w:t>
      </w:r>
    </w:p>
    <w:p w14:paraId="57B8C6C2" w14:textId="6E2246BC" w:rsidR="009805BC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</w:t>
      </w:r>
      <w:r w:rsidR="009805BC" w:rsidRPr="00F22489">
        <w:rPr>
          <w:sz w:val="28"/>
          <w:szCs w:val="28"/>
        </w:rPr>
        <w:t xml:space="preserve"> обратиться в Уполномоченный орган с заявлением о неоказании или ненадлежащем оказании Услуги (Услуг) Исполнителем услуг;</w:t>
      </w:r>
    </w:p>
    <w:p w14:paraId="66ADEA46" w14:textId="12B31A99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3.2.5</w:t>
      </w:r>
      <w:r w:rsidR="009805BC">
        <w:rPr>
          <w:sz w:val="28"/>
          <w:szCs w:val="28"/>
        </w:rPr>
        <w:t xml:space="preserve"> давать </w:t>
      </w:r>
      <w:r w:rsidR="009805BC" w:rsidRPr="00681E1D">
        <w:rPr>
          <w:sz w:val="28"/>
          <w:szCs w:val="28"/>
        </w:rPr>
        <w:t xml:space="preserve">оценку </w:t>
      </w:r>
      <w:r w:rsidR="009805BC">
        <w:rPr>
          <w:sz w:val="28"/>
          <w:szCs w:val="28"/>
        </w:rPr>
        <w:t>И</w:t>
      </w:r>
      <w:r w:rsidR="009805BC" w:rsidRPr="00681E1D">
        <w:rPr>
          <w:sz w:val="28"/>
          <w:szCs w:val="28"/>
        </w:rPr>
        <w:t>сполнител</w:t>
      </w:r>
      <w:r w:rsidR="009805BC">
        <w:rPr>
          <w:sz w:val="28"/>
          <w:szCs w:val="28"/>
        </w:rPr>
        <w:t>ю</w:t>
      </w:r>
      <w:r w:rsidR="009805BC" w:rsidRPr="00681E1D">
        <w:rPr>
          <w:sz w:val="28"/>
          <w:szCs w:val="28"/>
        </w:rPr>
        <w:t xml:space="preserve"> </w:t>
      </w:r>
      <w:r w:rsidR="009805BC">
        <w:rPr>
          <w:sz w:val="28"/>
          <w:szCs w:val="28"/>
        </w:rPr>
        <w:t xml:space="preserve">услуг </w:t>
      </w:r>
      <w:r w:rsidR="009805BC" w:rsidRPr="00681E1D">
        <w:rPr>
          <w:sz w:val="28"/>
          <w:szCs w:val="28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 w:rsidR="009805BC">
        <w:rPr>
          <w:sz w:val="28"/>
          <w:szCs w:val="28"/>
        </w:rPr>
        <w:t>;</w:t>
      </w:r>
    </w:p>
    <w:p w14:paraId="39016B8D" w14:textId="3E1C9F45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3.2.</w:t>
      </w:r>
      <w:r>
        <w:rPr>
          <w:sz w:val="28"/>
          <w:szCs w:val="28"/>
        </w:rPr>
        <w:t>6</w:t>
      </w:r>
      <w:r w:rsidRPr="00F22489">
        <w:t xml:space="preserve"> </w:t>
      </w:r>
      <w:r w:rsidRPr="00F22489">
        <w:rPr>
          <w:sz w:val="28"/>
          <w:szCs w:val="28"/>
        </w:rPr>
        <w:t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</w:t>
      </w:r>
      <w:r w:rsidR="005342AA">
        <w:rPr>
          <w:sz w:val="28"/>
          <w:szCs w:val="28"/>
        </w:rPr>
        <w:t>иложением к настоящему договору;</w:t>
      </w:r>
      <w:r w:rsidRPr="00F22489">
        <w:rPr>
          <w:sz w:val="28"/>
          <w:szCs w:val="28"/>
        </w:rPr>
        <w:t xml:space="preserve"> </w:t>
      </w:r>
    </w:p>
    <w:p w14:paraId="0687DE30" w14:textId="406329EF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3.2.</w:t>
      </w:r>
      <w:r>
        <w:rPr>
          <w:sz w:val="28"/>
          <w:szCs w:val="28"/>
        </w:rPr>
        <w:t>7</w:t>
      </w:r>
      <w:r w:rsidRPr="00F224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осуществлять </w:t>
      </w:r>
      <w:r w:rsidRPr="00D82947">
        <w:rPr>
          <w:sz w:val="28"/>
          <w:szCs w:val="28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sz w:val="28"/>
          <w:szCs w:val="28"/>
        </w:rPr>
        <w:t>;</w:t>
      </w:r>
    </w:p>
    <w:p w14:paraId="25638260" w14:textId="10F0AA42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3.2.8</w:t>
      </w:r>
      <w:r w:rsidRPr="00A2206B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A2206B">
        <w:rPr>
          <w:sz w:val="28"/>
          <w:szCs w:val="28"/>
        </w:rPr>
        <w:t xml:space="preserve">редставлять письменное заявление о сохранении места </w:t>
      </w:r>
      <w:r>
        <w:rPr>
          <w:sz w:val="28"/>
          <w:szCs w:val="28"/>
        </w:rPr>
        <w:t>у Исполнителя услуг</w:t>
      </w:r>
      <w:r w:rsidRPr="00A2206B">
        <w:rPr>
          <w:sz w:val="28"/>
          <w:szCs w:val="28"/>
        </w:rPr>
        <w:t xml:space="preserve"> на время отсутствия </w:t>
      </w:r>
      <w:r>
        <w:rPr>
          <w:sz w:val="28"/>
          <w:szCs w:val="28"/>
        </w:rPr>
        <w:t>Потребителя</w:t>
      </w:r>
      <w:r w:rsidRPr="00A2206B">
        <w:rPr>
          <w:sz w:val="28"/>
          <w:szCs w:val="28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sz w:val="28"/>
          <w:szCs w:val="28"/>
        </w:rPr>
        <w:t xml:space="preserve"> услуг;</w:t>
      </w:r>
    </w:p>
    <w:p w14:paraId="758D536B" w14:textId="16B38E1C" w:rsidR="009805BC" w:rsidRPr="005E1B6E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</w:t>
      </w:r>
      <w:r w:rsidRPr="00A2206B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5E1B6E">
        <w:rPr>
          <w:sz w:val="28"/>
          <w:szCs w:val="28"/>
        </w:rPr>
        <w:t>бращаться к Исполнителю</w:t>
      </w:r>
      <w:r>
        <w:rPr>
          <w:sz w:val="28"/>
          <w:szCs w:val="28"/>
        </w:rPr>
        <w:t xml:space="preserve"> услуг</w:t>
      </w:r>
      <w:r w:rsidRPr="005E1B6E">
        <w:rPr>
          <w:sz w:val="28"/>
          <w:szCs w:val="28"/>
        </w:rPr>
        <w:t xml:space="preserve"> по вопросам, касаю</w:t>
      </w:r>
      <w:r w:rsidR="005342AA">
        <w:rPr>
          <w:sz w:val="28"/>
          <w:szCs w:val="28"/>
        </w:rPr>
        <w:t>щимся образовательного процесса;</w:t>
      </w:r>
    </w:p>
    <w:p w14:paraId="49C63911" w14:textId="7E5E7282" w:rsidR="009805BC" w:rsidRPr="005E1B6E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3.2.10</w:t>
      </w:r>
      <w:r w:rsidR="005342AA">
        <w:rPr>
          <w:sz w:val="28"/>
          <w:szCs w:val="28"/>
        </w:rPr>
        <w:t xml:space="preserve"> </w:t>
      </w:r>
      <w:r w:rsidRPr="00A2206B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5E1B6E">
        <w:rPr>
          <w:sz w:val="28"/>
          <w:szCs w:val="28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sz w:val="28"/>
          <w:szCs w:val="28"/>
        </w:rPr>
        <w:t>услуг</w:t>
      </w:r>
      <w:r w:rsidRPr="005E1B6E">
        <w:rPr>
          <w:sz w:val="28"/>
          <w:szCs w:val="28"/>
        </w:rPr>
        <w:t>, необходимым для осв</w:t>
      </w:r>
      <w:r w:rsidR="005342AA">
        <w:rPr>
          <w:sz w:val="28"/>
          <w:szCs w:val="28"/>
        </w:rPr>
        <w:t>оения образовательной программы;</w:t>
      </w:r>
    </w:p>
    <w:p w14:paraId="54880B21" w14:textId="1D3695F3" w:rsidR="009805BC" w:rsidRPr="005E1B6E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 п</w:t>
      </w:r>
      <w:r w:rsidRPr="005E1B6E">
        <w:rPr>
          <w:sz w:val="28"/>
          <w:szCs w:val="28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sz w:val="28"/>
          <w:szCs w:val="28"/>
        </w:rPr>
        <w:t>услуг</w:t>
      </w:r>
      <w:r w:rsidR="005342AA">
        <w:rPr>
          <w:sz w:val="28"/>
          <w:szCs w:val="28"/>
        </w:rPr>
        <w:t>;</w:t>
      </w:r>
    </w:p>
    <w:p w14:paraId="021FD58C" w14:textId="6DA2D285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3.2.12 п</w:t>
      </w:r>
      <w:r w:rsidRPr="005E1B6E">
        <w:rPr>
          <w:sz w:val="28"/>
          <w:szCs w:val="28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A500632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3.3. Исполнитель услуг обязуется:</w:t>
      </w:r>
    </w:p>
    <w:p w14:paraId="0B0A77B3" w14:textId="2C726D9C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</w:t>
      </w:r>
      <w:r w:rsidR="009805BC" w:rsidRPr="00F22489">
        <w:rPr>
          <w:sz w:val="28"/>
          <w:szCs w:val="28"/>
        </w:rPr>
        <w:t xml:space="preserve"> предоставлять Потребителю услуг Услугу (Услуги) надлежащего качества в соответствии с нормативным правовым актом, указанном в</w:t>
      </w:r>
      <w:r>
        <w:rPr>
          <w:sz w:val="28"/>
          <w:szCs w:val="28"/>
        </w:rPr>
        <w:t xml:space="preserve"> пункте 2.1 настоящего договора;</w:t>
      </w:r>
    </w:p>
    <w:p w14:paraId="2B9EB5BE" w14:textId="6343D261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</w:t>
      </w:r>
      <w:r w:rsidR="009805BC" w:rsidRPr="00F22489">
        <w:rPr>
          <w:sz w:val="28"/>
          <w:szCs w:val="28"/>
        </w:rPr>
        <w:t xml:space="preserve"> предоставлять бесплатно в доступной форме Потребителю услуг (законному</w:t>
      </w:r>
      <w:r w:rsidR="009805BC" w:rsidRPr="00F22489">
        <w:t xml:space="preserve"> </w:t>
      </w:r>
      <w:r w:rsidR="009805BC" w:rsidRPr="00F22489">
        <w:rPr>
          <w:sz w:val="28"/>
          <w:szCs w:val="28"/>
        </w:rPr>
        <w:t xml:space="preserve"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</w:t>
      </w:r>
      <w:r w:rsidR="009805BC" w:rsidRPr="00F22489">
        <w:rPr>
          <w:sz w:val="28"/>
          <w:szCs w:val="28"/>
        </w:rPr>
        <w:lastRenderedPageBreak/>
        <w:t>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14:paraId="02AEF7D8" w14:textId="3917DABC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</w:t>
      </w:r>
      <w:r w:rsidR="009805BC" w:rsidRPr="00F22489">
        <w:rPr>
          <w:sz w:val="28"/>
          <w:szCs w:val="28"/>
        </w:rPr>
        <w:t xml:space="preserve">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0D66C754" w14:textId="24449701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</w:t>
      </w:r>
      <w:r w:rsidR="009805BC" w:rsidRPr="00F22489">
        <w:rPr>
          <w:sz w:val="28"/>
          <w:szCs w:val="28"/>
        </w:rPr>
        <w:t xml:space="preserve"> своевременно информировать Потребителя услуг об изменении порядка и условий предоставления Услуги (Услуг), оказываемой(ых) в соответствии с настоящим Договором;</w:t>
      </w:r>
    </w:p>
    <w:p w14:paraId="3AF99B4A" w14:textId="1E1E4560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</w:t>
      </w:r>
      <w:r w:rsidR="009805BC" w:rsidRPr="00F22489">
        <w:rPr>
          <w:sz w:val="28"/>
          <w:szCs w:val="28"/>
        </w:rPr>
        <w:t xml:space="preserve"> вести учет Услуг, оказанных Потребителю услуг;</w:t>
      </w:r>
    </w:p>
    <w:p w14:paraId="14C73216" w14:textId="72F5F8D9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3.3.6</w:t>
      </w:r>
      <w:r w:rsidRPr="005E1B6E">
        <w:t xml:space="preserve"> </w:t>
      </w:r>
      <w:r>
        <w:rPr>
          <w:sz w:val="28"/>
          <w:szCs w:val="28"/>
        </w:rPr>
        <w:t>д</w:t>
      </w:r>
      <w:r w:rsidRPr="005E1B6E">
        <w:rPr>
          <w:sz w:val="28"/>
          <w:szCs w:val="28"/>
        </w:rPr>
        <w:t xml:space="preserve">овести до </w:t>
      </w:r>
      <w:r>
        <w:rPr>
          <w:sz w:val="28"/>
          <w:szCs w:val="28"/>
        </w:rPr>
        <w:t>Потребителя услуг (</w:t>
      </w:r>
      <w:r w:rsidRPr="00F22489">
        <w:rPr>
          <w:sz w:val="28"/>
          <w:szCs w:val="28"/>
        </w:rPr>
        <w:t>законно</w:t>
      </w:r>
      <w:r>
        <w:rPr>
          <w:sz w:val="28"/>
          <w:szCs w:val="28"/>
        </w:rPr>
        <w:t>го</w:t>
      </w:r>
      <w:r w:rsidRPr="00F22489">
        <w:t xml:space="preserve"> </w:t>
      </w:r>
      <w:r w:rsidRPr="00F22489">
        <w:rPr>
          <w:sz w:val="28"/>
          <w:szCs w:val="28"/>
        </w:rPr>
        <w:t>представител</w:t>
      </w:r>
      <w:r>
        <w:rPr>
          <w:sz w:val="28"/>
          <w:szCs w:val="28"/>
        </w:rPr>
        <w:t>я</w:t>
      </w:r>
      <w:r w:rsidRPr="00F22489">
        <w:rPr>
          <w:sz w:val="28"/>
          <w:szCs w:val="28"/>
        </w:rPr>
        <w:t xml:space="preserve"> Потребителя услуг</w:t>
      </w:r>
      <w:r>
        <w:rPr>
          <w:sz w:val="28"/>
          <w:szCs w:val="28"/>
        </w:rPr>
        <w:t>)</w:t>
      </w:r>
      <w:r w:rsidRPr="005E1B6E">
        <w:rPr>
          <w:sz w:val="28"/>
          <w:szCs w:val="28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sz w:val="28"/>
          <w:szCs w:val="28"/>
        </w:rPr>
        <w:t>;</w:t>
      </w:r>
    </w:p>
    <w:p w14:paraId="38D9456B" w14:textId="1D03913F" w:rsidR="009805BC" w:rsidRPr="00C57954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="009805BC">
        <w:rPr>
          <w:sz w:val="28"/>
          <w:szCs w:val="28"/>
        </w:rPr>
        <w:t xml:space="preserve"> о</w:t>
      </w:r>
      <w:r w:rsidR="009805BC" w:rsidRPr="00C57954">
        <w:rPr>
          <w:sz w:val="28"/>
          <w:szCs w:val="28"/>
        </w:rPr>
        <w:t xml:space="preserve">беспечить </w:t>
      </w:r>
      <w:r w:rsidR="009805BC">
        <w:rPr>
          <w:sz w:val="28"/>
          <w:szCs w:val="28"/>
        </w:rPr>
        <w:t>Потребителю услуг</w:t>
      </w:r>
      <w:r w:rsidR="009805BC" w:rsidRPr="00C57954">
        <w:rPr>
          <w:sz w:val="28"/>
          <w:szCs w:val="28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 w:rsidR="009805BC">
        <w:rPr>
          <w:sz w:val="28"/>
          <w:szCs w:val="28"/>
        </w:rPr>
        <w:t>Потребитель услуг</w:t>
      </w:r>
      <w:r w:rsidR="009805BC" w:rsidRPr="00C57954">
        <w:rPr>
          <w:sz w:val="28"/>
          <w:szCs w:val="28"/>
        </w:rPr>
        <w:t xml:space="preserve"> является лицом с ограниченными возможностями здоровья или инвалидом)</w:t>
      </w:r>
      <w:r w:rsidR="009805BC">
        <w:rPr>
          <w:sz w:val="28"/>
          <w:szCs w:val="28"/>
        </w:rPr>
        <w:t>;</w:t>
      </w:r>
    </w:p>
    <w:p w14:paraId="0248E208" w14:textId="2CE7E286" w:rsidR="009805BC" w:rsidRPr="00C57954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3.3.8</w:t>
      </w:r>
      <w:r w:rsidRPr="00C57954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C57954">
        <w:rPr>
          <w:sz w:val="28"/>
          <w:szCs w:val="28"/>
        </w:rPr>
        <w:t xml:space="preserve">беспечивать защиту прав </w:t>
      </w:r>
      <w:r>
        <w:rPr>
          <w:sz w:val="28"/>
          <w:szCs w:val="28"/>
        </w:rPr>
        <w:t>Потребителя услуг</w:t>
      </w:r>
      <w:r w:rsidRPr="00C57954">
        <w:rPr>
          <w:sz w:val="28"/>
          <w:szCs w:val="28"/>
        </w:rPr>
        <w:t xml:space="preserve"> в соответствии с законодательством</w:t>
      </w:r>
      <w:r>
        <w:rPr>
          <w:sz w:val="28"/>
          <w:szCs w:val="28"/>
        </w:rPr>
        <w:t>;</w:t>
      </w:r>
    </w:p>
    <w:p w14:paraId="4113FD4F" w14:textId="67C950DA" w:rsidR="009805BC" w:rsidRPr="00C57954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3.3.9</w:t>
      </w:r>
      <w:r w:rsidRPr="00C57954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C57954">
        <w:rPr>
          <w:sz w:val="28"/>
          <w:szCs w:val="28"/>
        </w:rPr>
        <w:t xml:space="preserve">беспечивать охрану жизни, укрепление физического и психического здоровья </w:t>
      </w:r>
      <w:r>
        <w:rPr>
          <w:sz w:val="28"/>
          <w:szCs w:val="28"/>
        </w:rPr>
        <w:t>Потребителя услуг</w:t>
      </w:r>
      <w:r w:rsidRPr="00C57954">
        <w:rPr>
          <w:sz w:val="28"/>
          <w:szCs w:val="28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sz w:val="28"/>
          <w:szCs w:val="28"/>
        </w:rPr>
        <w:t>;</w:t>
      </w:r>
    </w:p>
    <w:p w14:paraId="36E9A694" w14:textId="0ED34E20" w:rsidR="009805BC" w:rsidRPr="00C57954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3.3.10 н</w:t>
      </w:r>
      <w:r w:rsidRPr="00C57954">
        <w:rPr>
          <w:sz w:val="28"/>
          <w:szCs w:val="28"/>
        </w:rPr>
        <w:t xml:space="preserve">ести ответственность за жизнь и здоровье </w:t>
      </w:r>
      <w:r>
        <w:rPr>
          <w:sz w:val="28"/>
          <w:szCs w:val="28"/>
        </w:rPr>
        <w:t>Потребителя услуг</w:t>
      </w:r>
      <w:r w:rsidRPr="00C57954">
        <w:rPr>
          <w:sz w:val="28"/>
          <w:szCs w:val="28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sz w:val="28"/>
          <w:szCs w:val="28"/>
        </w:rPr>
        <w:t>;</w:t>
      </w:r>
    </w:p>
    <w:p w14:paraId="3CA8554E" w14:textId="6372EDB2" w:rsidR="009805BC" w:rsidRPr="00C57954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3.3.11 о</w:t>
      </w:r>
      <w:r w:rsidRPr="00C57954">
        <w:rPr>
          <w:sz w:val="28"/>
          <w:szCs w:val="28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sz w:val="28"/>
          <w:szCs w:val="28"/>
        </w:rPr>
        <w:t>;</w:t>
      </w:r>
    </w:p>
    <w:p w14:paraId="20DD6D80" w14:textId="1BEA779E" w:rsidR="009805BC" w:rsidRPr="00C57954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3.3.12 о</w:t>
      </w:r>
      <w:r w:rsidRPr="00C57954">
        <w:rPr>
          <w:sz w:val="28"/>
          <w:szCs w:val="28"/>
        </w:rPr>
        <w:t xml:space="preserve">беспечить </w:t>
      </w:r>
      <w:r>
        <w:rPr>
          <w:sz w:val="28"/>
          <w:szCs w:val="28"/>
        </w:rPr>
        <w:t>Потребителю услуг</w:t>
      </w:r>
      <w:r w:rsidRPr="00C57954">
        <w:rPr>
          <w:sz w:val="28"/>
          <w:szCs w:val="28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sz w:val="28"/>
          <w:szCs w:val="28"/>
        </w:rPr>
        <w:t>;</w:t>
      </w:r>
    </w:p>
    <w:p w14:paraId="69BE8B02" w14:textId="2E9A0F64" w:rsidR="009805BC" w:rsidRPr="00C57954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3.3.13</w:t>
      </w:r>
      <w:r w:rsidR="009805BC">
        <w:rPr>
          <w:sz w:val="28"/>
          <w:szCs w:val="28"/>
        </w:rPr>
        <w:t xml:space="preserve"> п</w:t>
      </w:r>
      <w:r w:rsidR="009805BC" w:rsidRPr="00C57954">
        <w:rPr>
          <w:sz w:val="28"/>
          <w:szCs w:val="28"/>
        </w:rPr>
        <w:t xml:space="preserve">редоставлять </w:t>
      </w:r>
      <w:r w:rsidR="009805BC">
        <w:rPr>
          <w:sz w:val="28"/>
          <w:szCs w:val="28"/>
        </w:rPr>
        <w:t>законному представителю Потребителя услуг</w:t>
      </w:r>
      <w:r w:rsidR="009805BC" w:rsidRPr="00C57954">
        <w:rPr>
          <w:sz w:val="28"/>
          <w:szCs w:val="28"/>
        </w:rPr>
        <w:t xml:space="preserve"> возможность ознакомления с ходом и содержанием образовательного процесса и итогами освоения программы </w:t>
      </w:r>
      <w:r w:rsidR="009805BC">
        <w:rPr>
          <w:sz w:val="28"/>
          <w:szCs w:val="28"/>
        </w:rPr>
        <w:t>Потребителем услуг;</w:t>
      </w:r>
    </w:p>
    <w:p w14:paraId="4DE7BED1" w14:textId="6613A0E0" w:rsidR="009805BC" w:rsidRPr="00C57954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3.3.14</w:t>
      </w:r>
      <w:r w:rsidR="009805B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805BC" w:rsidRPr="00C57954">
        <w:rPr>
          <w:sz w:val="28"/>
          <w:szCs w:val="28"/>
        </w:rPr>
        <w:t xml:space="preserve">существлять подготовку к участию </w:t>
      </w:r>
      <w:r w:rsidR="009805BC">
        <w:rPr>
          <w:sz w:val="28"/>
          <w:szCs w:val="28"/>
        </w:rPr>
        <w:t>Потребителя услуг</w:t>
      </w:r>
      <w:r w:rsidR="009805BC" w:rsidRPr="00C57954">
        <w:rPr>
          <w:sz w:val="28"/>
          <w:szCs w:val="28"/>
        </w:rPr>
        <w:t xml:space="preserve"> в соревнованиях, конкурсах и олимпиадах различного уровня</w:t>
      </w:r>
      <w:r w:rsidR="009805BC">
        <w:rPr>
          <w:sz w:val="28"/>
          <w:szCs w:val="28"/>
        </w:rPr>
        <w:t>;</w:t>
      </w:r>
    </w:p>
    <w:p w14:paraId="4E9031C4" w14:textId="4E47B85C" w:rsidR="009805BC" w:rsidRPr="00C57954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3.3.15</w:t>
      </w:r>
      <w:r w:rsidR="009805B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805BC" w:rsidRPr="00C57954">
        <w:rPr>
          <w:sz w:val="28"/>
          <w:szCs w:val="28"/>
        </w:rPr>
        <w:t xml:space="preserve">охранять место за </w:t>
      </w:r>
      <w:r w:rsidR="009805BC">
        <w:rPr>
          <w:sz w:val="28"/>
          <w:szCs w:val="28"/>
        </w:rPr>
        <w:t>Потребителем услуг</w:t>
      </w:r>
      <w:r w:rsidR="009805BC" w:rsidRPr="00C57954">
        <w:rPr>
          <w:sz w:val="28"/>
          <w:szCs w:val="28"/>
        </w:rPr>
        <w:t xml:space="preserve"> в случае его болезни, лечения, карантина и других случаях пропуска занятий по уважительной причине</w:t>
      </w:r>
      <w:r w:rsidR="009805BC">
        <w:rPr>
          <w:sz w:val="28"/>
          <w:szCs w:val="28"/>
        </w:rPr>
        <w:t>;</w:t>
      </w:r>
    </w:p>
    <w:p w14:paraId="0CD1FDE1" w14:textId="46C9D2E1" w:rsidR="009805BC" w:rsidRPr="00C57954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3.3.16</w:t>
      </w:r>
      <w:r w:rsidR="009805BC">
        <w:rPr>
          <w:sz w:val="28"/>
          <w:szCs w:val="28"/>
        </w:rPr>
        <w:t xml:space="preserve"> н</w:t>
      </w:r>
      <w:r w:rsidR="009805BC" w:rsidRPr="00C57954">
        <w:rPr>
          <w:sz w:val="28"/>
          <w:szCs w:val="28"/>
        </w:rPr>
        <w:t xml:space="preserve">аправить в адрес </w:t>
      </w:r>
      <w:r w:rsidR="009805BC">
        <w:rPr>
          <w:sz w:val="28"/>
          <w:szCs w:val="28"/>
        </w:rPr>
        <w:t>Потребителя услуг (</w:t>
      </w:r>
      <w:r w:rsidR="009805BC" w:rsidRPr="00F22489">
        <w:rPr>
          <w:sz w:val="28"/>
          <w:szCs w:val="28"/>
        </w:rPr>
        <w:t>законно</w:t>
      </w:r>
      <w:r w:rsidR="009805BC">
        <w:rPr>
          <w:sz w:val="28"/>
          <w:szCs w:val="28"/>
        </w:rPr>
        <w:t>го</w:t>
      </w:r>
      <w:r w:rsidR="009805BC" w:rsidRPr="00F22489">
        <w:t xml:space="preserve"> </w:t>
      </w:r>
      <w:r w:rsidR="009805BC" w:rsidRPr="00F22489">
        <w:rPr>
          <w:sz w:val="28"/>
          <w:szCs w:val="28"/>
        </w:rPr>
        <w:t>представител</w:t>
      </w:r>
      <w:r w:rsidR="009805BC">
        <w:rPr>
          <w:sz w:val="28"/>
          <w:szCs w:val="28"/>
        </w:rPr>
        <w:t>я</w:t>
      </w:r>
      <w:r w:rsidR="009805BC" w:rsidRPr="00F22489">
        <w:rPr>
          <w:sz w:val="28"/>
          <w:szCs w:val="28"/>
        </w:rPr>
        <w:t xml:space="preserve"> Потребителя услуг</w:t>
      </w:r>
      <w:r w:rsidR="009805BC">
        <w:rPr>
          <w:sz w:val="28"/>
          <w:szCs w:val="28"/>
        </w:rPr>
        <w:t>)</w:t>
      </w:r>
      <w:r w:rsidR="009805BC" w:rsidRPr="00C57954">
        <w:rPr>
          <w:sz w:val="28"/>
          <w:szCs w:val="28"/>
        </w:rPr>
        <w:t xml:space="preserve"> уведомление о возникновении обстоятельств, препятствующих оказанию </w:t>
      </w:r>
      <w:r w:rsidR="009805BC">
        <w:rPr>
          <w:sz w:val="28"/>
          <w:szCs w:val="28"/>
        </w:rPr>
        <w:t>У</w:t>
      </w:r>
      <w:r w:rsidR="009805BC" w:rsidRPr="00C57954">
        <w:rPr>
          <w:sz w:val="28"/>
          <w:szCs w:val="28"/>
        </w:rPr>
        <w:t>слуги в очной форме</w:t>
      </w:r>
      <w:r w:rsidR="009805BC">
        <w:rPr>
          <w:sz w:val="28"/>
          <w:szCs w:val="28"/>
        </w:rPr>
        <w:t xml:space="preserve"> (в случае оказания Услуги в очной форме)</w:t>
      </w:r>
      <w:r w:rsidR="009805BC" w:rsidRPr="00C57954">
        <w:rPr>
          <w:sz w:val="28"/>
          <w:szCs w:val="28"/>
        </w:rPr>
        <w:t>, в течение двух рабо</w:t>
      </w:r>
      <w:r>
        <w:rPr>
          <w:sz w:val="28"/>
          <w:szCs w:val="28"/>
        </w:rPr>
        <w:t>чих дней после их возникновения;</w:t>
      </w:r>
    </w:p>
    <w:p w14:paraId="6F0553C3" w14:textId="6E408089" w:rsidR="009805BC" w:rsidRPr="00BE3C02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3.3.17</w:t>
      </w:r>
      <w:r w:rsidR="009805BC">
        <w:rPr>
          <w:sz w:val="28"/>
          <w:szCs w:val="28"/>
        </w:rPr>
        <w:t xml:space="preserve"> в</w:t>
      </w:r>
      <w:r w:rsidR="009805BC" w:rsidRPr="00C57954">
        <w:rPr>
          <w:sz w:val="28"/>
          <w:szCs w:val="28"/>
        </w:rPr>
        <w:t xml:space="preserve"> случае, предусмотренном п. </w:t>
      </w:r>
      <w:r w:rsidR="009805BC">
        <w:rPr>
          <w:sz w:val="28"/>
          <w:szCs w:val="28"/>
        </w:rPr>
        <w:t>3</w:t>
      </w:r>
      <w:r w:rsidR="009805BC" w:rsidRPr="00C57954">
        <w:rPr>
          <w:sz w:val="28"/>
          <w:szCs w:val="28"/>
        </w:rPr>
        <w:t>.</w:t>
      </w:r>
      <w:r w:rsidR="009805BC">
        <w:rPr>
          <w:sz w:val="28"/>
          <w:szCs w:val="28"/>
        </w:rPr>
        <w:t>3</w:t>
      </w:r>
      <w:r w:rsidR="009805BC" w:rsidRPr="00C57954">
        <w:rPr>
          <w:sz w:val="28"/>
          <w:szCs w:val="28"/>
        </w:rPr>
        <w:t>.1</w:t>
      </w:r>
      <w:r w:rsidR="009805BC">
        <w:rPr>
          <w:sz w:val="28"/>
          <w:szCs w:val="28"/>
        </w:rPr>
        <w:t>6</w:t>
      </w:r>
      <w:r w:rsidR="009805BC" w:rsidRPr="00C57954">
        <w:rPr>
          <w:sz w:val="28"/>
          <w:szCs w:val="28"/>
        </w:rPr>
        <w:t xml:space="preserve">, предложить </w:t>
      </w:r>
      <w:r w:rsidR="009805BC">
        <w:rPr>
          <w:sz w:val="28"/>
          <w:szCs w:val="28"/>
        </w:rPr>
        <w:t xml:space="preserve">Потребителю услуг </w:t>
      </w:r>
      <w:r w:rsidR="009805BC" w:rsidRPr="00C57954">
        <w:rPr>
          <w:sz w:val="28"/>
          <w:szCs w:val="28"/>
        </w:rPr>
        <w:t xml:space="preserve">оказание образовательной услуги по </w:t>
      </w:r>
      <w:r w:rsidR="009805BC">
        <w:rPr>
          <w:sz w:val="28"/>
          <w:szCs w:val="28"/>
        </w:rPr>
        <w:t>дополнительной</w:t>
      </w:r>
      <w:r w:rsidR="009805BC" w:rsidRPr="00C57954">
        <w:rPr>
          <w:sz w:val="28"/>
          <w:szCs w:val="28"/>
        </w:rPr>
        <w:t xml:space="preserve"> обще</w:t>
      </w:r>
      <w:r w:rsidR="009805BC">
        <w:rPr>
          <w:sz w:val="28"/>
          <w:szCs w:val="28"/>
        </w:rPr>
        <w:t>развивающей</w:t>
      </w:r>
      <w:r w:rsidR="009805BC" w:rsidRPr="00C57954">
        <w:rPr>
          <w:sz w:val="28"/>
          <w:szCs w:val="28"/>
        </w:rPr>
        <w:t xml:space="preserve"> </w:t>
      </w:r>
      <w:r w:rsidR="009805BC" w:rsidRPr="00BE3C02">
        <w:rPr>
          <w:sz w:val="28"/>
          <w:szCs w:val="28"/>
        </w:rPr>
        <w:t>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14:paraId="3A6B546E" w14:textId="1AA685CC" w:rsidR="009805BC" w:rsidRPr="00BE3C02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3.3.18</w:t>
      </w:r>
      <w:r w:rsidR="009805BC" w:rsidRPr="00BE3C02">
        <w:rPr>
          <w:sz w:val="28"/>
          <w:szCs w:val="28"/>
        </w:rPr>
        <w:t xml:space="preserve"> принимать от Потребителя услуг (законного</w:t>
      </w:r>
      <w:r w:rsidR="009805BC" w:rsidRPr="00BE3C02">
        <w:t xml:space="preserve"> </w:t>
      </w:r>
      <w:r w:rsidR="009805BC" w:rsidRPr="00BE3C02">
        <w:rPr>
          <w:sz w:val="28"/>
          <w:szCs w:val="28"/>
        </w:rPr>
        <w:t>представителя Потребителя услуг) плату за образовательные услуги в соответствии с пунктом 5.1.1. настоящего Договора.</w:t>
      </w:r>
    </w:p>
    <w:p w14:paraId="4292CBB7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3.4. Исполнитель услуг вправе:</w:t>
      </w:r>
    </w:p>
    <w:p w14:paraId="149DF776" w14:textId="7FBAD6A2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3.4.1</w:t>
      </w:r>
      <w:r w:rsidR="009805BC" w:rsidRPr="00F22489">
        <w:rPr>
          <w:sz w:val="28"/>
          <w:szCs w:val="28"/>
        </w:rPr>
        <w:t xml:space="preserve"> требовать от Потребителя услуг соблюдения условий настоящего Договора;</w:t>
      </w:r>
    </w:p>
    <w:p w14:paraId="0B2B2464" w14:textId="627DB6AF" w:rsidR="009805BC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</w:t>
      </w:r>
      <w:r w:rsidR="009805BC" w:rsidRPr="00F22489">
        <w:rPr>
          <w:sz w:val="28"/>
          <w:szCs w:val="28"/>
        </w:rPr>
        <w:t xml:space="preserve"> получать от Потребителя услуг информацию (сведения, документы), необходимую для выполнения своих обязательств по настоящему Договору</w:t>
      </w:r>
      <w:r w:rsidR="009805BC">
        <w:rPr>
          <w:sz w:val="28"/>
          <w:szCs w:val="28"/>
        </w:rPr>
        <w:t>;</w:t>
      </w:r>
    </w:p>
    <w:p w14:paraId="111FBE7D" w14:textId="6FA2EAEF" w:rsidR="009805BC" w:rsidRPr="00161115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</w:t>
      </w:r>
      <w:r w:rsidR="009805BC">
        <w:rPr>
          <w:sz w:val="28"/>
          <w:szCs w:val="28"/>
        </w:rPr>
        <w:t xml:space="preserve"> п</w:t>
      </w:r>
      <w:r w:rsidR="009805BC" w:rsidRPr="00161115">
        <w:rPr>
          <w:sz w:val="28"/>
          <w:szCs w:val="28"/>
        </w:rPr>
        <w:t xml:space="preserve">рименять к </w:t>
      </w:r>
      <w:r w:rsidR="009805BC" w:rsidRPr="00F22489">
        <w:rPr>
          <w:sz w:val="28"/>
          <w:szCs w:val="28"/>
        </w:rPr>
        <w:t>Потребител</w:t>
      </w:r>
      <w:r w:rsidR="009805BC">
        <w:rPr>
          <w:sz w:val="28"/>
          <w:szCs w:val="28"/>
        </w:rPr>
        <w:t>ю</w:t>
      </w:r>
      <w:r w:rsidR="009805BC" w:rsidRPr="00F22489">
        <w:rPr>
          <w:sz w:val="28"/>
          <w:szCs w:val="28"/>
        </w:rPr>
        <w:t xml:space="preserve"> услуг</w:t>
      </w:r>
      <w:r w:rsidR="009805BC" w:rsidRPr="00161115">
        <w:rPr>
          <w:sz w:val="28"/>
          <w:szCs w:val="2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 w:rsidR="009805BC">
        <w:rPr>
          <w:sz w:val="28"/>
          <w:szCs w:val="28"/>
        </w:rPr>
        <w:t xml:space="preserve"> услуг</w:t>
      </w:r>
      <w:r w:rsidR="009805BC" w:rsidRPr="00161115">
        <w:rPr>
          <w:sz w:val="28"/>
          <w:szCs w:val="28"/>
        </w:rPr>
        <w:t>, настоящим Договором и локальными нормативными актами Исполнителя</w:t>
      </w:r>
      <w:r w:rsidR="009805BC">
        <w:rPr>
          <w:sz w:val="28"/>
          <w:szCs w:val="28"/>
        </w:rPr>
        <w:t xml:space="preserve"> услуг</w:t>
      </w:r>
      <w:r>
        <w:rPr>
          <w:sz w:val="28"/>
          <w:szCs w:val="28"/>
        </w:rPr>
        <w:t>;</w:t>
      </w:r>
    </w:p>
    <w:p w14:paraId="09DB70B2" w14:textId="45DA420F" w:rsidR="009805BC" w:rsidRPr="00161115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3.4.4</w:t>
      </w:r>
      <w:r w:rsidR="009805BC">
        <w:rPr>
          <w:sz w:val="28"/>
          <w:szCs w:val="28"/>
        </w:rPr>
        <w:t xml:space="preserve"> у</w:t>
      </w:r>
      <w:r w:rsidR="009805BC" w:rsidRPr="00161115">
        <w:rPr>
          <w:sz w:val="28"/>
          <w:szCs w:val="28"/>
        </w:rPr>
        <w:t>станавливать режим работы (расписание занятий, их сменность, продолжительность учебной недели и</w:t>
      </w:r>
      <w:r>
        <w:rPr>
          <w:sz w:val="28"/>
          <w:szCs w:val="28"/>
        </w:rPr>
        <w:t xml:space="preserve"> т.д.) в соответствии с Уставом;</w:t>
      </w:r>
    </w:p>
    <w:p w14:paraId="427F0161" w14:textId="5488C519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</w:t>
      </w:r>
      <w:r w:rsidR="009805BC" w:rsidRPr="00161115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="009805BC" w:rsidRPr="00161115">
        <w:rPr>
          <w:sz w:val="28"/>
          <w:szCs w:val="28"/>
        </w:rPr>
        <w:t xml:space="preserve">ривлекать </w:t>
      </w:r>
      <w:r w:rsidR="009805BC">
        <w:rPr>
          <w:sz w:val="28"/>
          <w:szCs w:val="28"/>
        </w:rPr>
        <w:t xml:space="preserve">законного представителя </w:t>
      </w:r>
      <w:r w:rsidR="009805BC" w:rsidRPr="00F22489">
        <w:rPr>
          <w:sz w:val="28"/>
          <w:szCs w:val="28"/>
        </w:rPr>
        <w:t>Потребителя услуг</w:t>
      </w:r>
      <w:r w:rsidR="009805BC" w:rsidRPr="00161115">
        <w:rPr>
          <w:sz w:val="28"/>
          <w:szCs w:val="28"/>
        </w:rPr>
        <w:t xml:space="preserve"> к ответственности в случае причинения </w:t>
      </w:r>
      <w:r w:rsidR="009805BC">
        <w:rPr>
          <w:sz w:val="28"/>
          <w:szCs w:val="28"/>
        </w:rPr>
        <w:t>Исполнителю услуг</w:t>
      </w:r>
      <w:r w:rsidR="009805BC" w:rsidRPr="00161115">
        <w:rPr>
          <w:sz w:val="28"/>
          <w:szCs w:val="28"/>
        </w:rPr>
        <w:t xml:space="preserve"> имущественного вреда по вине </w:t>
      </w:r>
      <w:r w:rsidR="009805BC" w:rsidRPr="00F22489">
        <w:rPr>
          <w:sz w:val="28"/>
          <w:szCs w:val="28"/>
        </w:rPr>
        <w:t>Потребителя услуг</w:t>
      </w:r>
      <w:r w:rsidR="009805BC" w:rsidRPr="00161115">
        <w:rPr>
          <w:sz w:val="28"/>
          <w:szCs w:val="28"/>
        </w:rPr>
        <w:t xml:space="preserve"> в соответствии с действующим законодательством.</w:t>
      </w:r>
    </w:p>
    <w:p w14:paraId="1D64C03B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3.5. Исполнитель не вправе:</w:t>
      </w:r>
    </w:p>
    <w:p w14:paraId="3D2F50AE" w14:textId="67420577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</w:t>
      </w:r>
      <w:r w:rsidR="009805BC" w:rsidRPr="00F22489">
        <w:rPr>
          <w:sz w:val="28"/>
          <w:szCs w:val="28"/>
        </w:rPr>
        <w:t xml:space="preserve"> ограничивать права, свободы и законные интересы Потребителя услуг (законного</w:t>
      </w:r>
      <w:r w:rsidR="009805BC" w:rsidRPr="00F22489">
        <w:t xml:space="preserve"> </w:t>
      </w:r>
      <w:r w:rsidR="009805BC" w:rsidRPr="00F22489">
        <w:rPr>
          <w:sz w:val="28"/>
          <w:szCs w:val="28"/>
        </w:rPr>
        <w:t>представителя Потребителя услуг);</w:t>
      </w:r>
    </w:p>
    <w:p w14:paraId="5B36F45B" w14:textId="72EEE8CD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</w:t>
      </w:r>
      <w:r w:rsidR="009805BC" w:rsidRPr="00F22489">
        <w:rPr>
          <w:sz w:val="28"/>
          <w:szCs w:val="28"/>
        </w:rPr>
        <w:t xml:space="preserve"> применять физическое или психологическое насилие в отношении Потребителей услуг (законного</w:t>
      </w:r>
      <w:r w:rsidR="009805BC" w:rsidRPr="00F22489">
        <w:t xml:space="preserve"> </w:t>
      </w:r>
      <w:r w:rsidR="009805BC" w:rsidRPr="00F22489">
        <w:rPr>
          <w:sz w:val="28"/>
          <w:szCs w:val="28"/>
        </w:rPr>
        <w:t>представителя Потребителя услуг), допускать его оско</w:t>
      </w:r>
      <w:r>
        <w:rPr>
          <w:sz w:val="28"/>
          <w:szCs w:val="28"/>
        </w:rPr>
        <w:t>рбление, грубое обращение с ним;</w:t>
      </w:r>
    </w:p>
    <w:p w14:paraId="66493C65" w14:textId="7C534AF4" w:rsidR="009805BC" w:rsidRPr="00F22489" w:rsidRDefault="005342AA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3.5.3</w:t>
      </w:r>
      <w:r w:rsidR="009805BC" w:rsidRPr="00F22489">
        <w:rPr>
          <w:sz w:val="28"/>
          <w:szCs w:val="28"/>
        </w:rPr>
        <w:t xml:space="preserve"> передавать исполнение обязательств по настоящему Договору третьим лицам.</w:t>
      </w:r>
    </w:p>
    <w:p w14:paraId="229ED9C4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17478A83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center"/>
        <w:outlineLvl w:val="2"/>
      </w:pPr>
      <w:r w:rsidRPr="00F22489">
        <w:rPr>
          <w:sz w:val="28"/>
          <w:lang w:val="en-US"/>
        </w:rPr>
        <w:t>I</w:t>
      </w:r>
      <w:r w:rsidRPr="00F22489">
        <w:rPr>
          <w:sz w:val="28"/>
        </w:rPr>
        <w:t>V. Ответственность Сторон</w:t>
      </w:r>
    </w:p>
    <w:p w14:paraId="2E9974E5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50263C99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4</w:t>
      </w:r>
      <w:r w:rsidRPr="00F22489">
        <w:rPr>
          <w:sz w:val="28"/>
        </w:rPr>
        <w:t xml:space="preserve">.1. Стороны несут ответственность за неисполнение или ненадлежащее исполнение обязательств по настоящему Договору в соответствии с </w:t>
      </w:r>
      <w:r w:rsidRPr="00BE3C02">
        <w:rPr>
          <w:sz w:val="28"/>
        </w:rPr>
        <w:t>законодательством Российской Федерации.</w:t>
      </w:r>
    </w:p>
    <w:p w14:paraId="65EF9764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338FC10E" w14:textId="77777777" w:rsidR="009805BC" w:rsidRPr="00BE3C02" w:rsidRDefault="009805BC" w:rsidP="009805BC">
      <w:pPr>
        <w:widowControl w:val="0"/>
        <w:autoSpaceDE w:val="0"/>
        <w:autoSpaceDN w:val="0"/>
        <w:adjustRightInd w:val="0"/>
        <w:jc w:val="center"/>
        <w:outlineLvl w:val="2"/>
        <w:rPr>
          <w:sz w:val="28"/>
        </w:rPr>
      </w:pPr>
      <w:r w:rsidRPr="00BE3C02">
        <w:rPr>
          <w:sz w:val="28"/>
        </w:rPr>
        <w:t>V. Иные условия</w:t>
      </w:r>
    </w:p>
    <w:p w14:paraId="2CEDF4E1" w14:textId="77777777" w:rsidR="009805BC" w:rsidRPr="00BE3C02" w:rsidRDefault="009805BC" w:rsidP="009805BC">
      <w:pPr>
        <w:widowControl w:val="0"/>
        <w:autoSpaceDE w:val="0"/>
        <w:autoSpaceDN w:val="0"/>
        <w:adjustRightInd w:val="0"/>
        <w:jc w:val="center"/>
        <w:outlineLvl w:val="2"/>
        <w:rPr>
          <w:sz w:val="28"/>
        </w:rPr>
      </w:pPr>
    </w:p>
    <w:p w14:paraId="3FD81775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>5.1. Иные условия по настоящему Договору:</w:t>
      </w:r>
    </w:p>
    <w:p w14:paraId="6008B46D" w14:textId="71B3A124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>5</w:t>
      </w:r>
      <w:r w:rsidR="005342AA" w:rsidRPr="00BE3C02">
        <w:rPr>
          <w:sz w:val="28"/>
        </w:rPr>
        <w:t>.1.1</w:t>
      </w:r>
      <w:r w:rsidRPr="00BE3C02">
        <w:rPr>
          <w:sz w:val="28"/>
        </w:rPr>
        <w:t xml:space="preserve"> </w:t>
      </w:r>
      <w:r w:rsidR="005342AA" w:rsidRPr="00BE3C02">
        <w:rPr>
          <w:sz w:val="28"/>
        </w:rPr>
        <w:t>п</w:t>
      </w:r>
      <w:r w:rsidRPr="00BE3C02">
        <w:rPr>
          <w:sz w:val="28"/>
        </w:rPr>
        <w:t xml:space="preserve">лата, осуществляемая </w:t>
      </w:r>
      <w:r w:rsidRPr="00BE3C02">
        <w:rPr>
          <w:sz w:val="28"/>
          <w:szCs w:val="28"/>
        </w:rPr>
        <w:t>Потребителем услуг (законным</w:t>
      </w:r>
      <w:r w:rsidRPr="00BE3C02">
        <w:t xml:space="preserve"> </w:t>
      </w:r>
      <w:r w:rsidRPr="00BE3C02">
        <w:rPr>
          <w:sz w:val="28"/>
          <w:szCs w:val="28"/>
        </w:rPr>
        <w:lastRenderedPageBreak/>
        <w:t>представителем Потребителя услуг)</w:t>
      </w:r>
      <w:r w:rsidRPr="00BE3C02">
        <w:rPr>
          <w:sz w:val="28"/>
        </w:rPr>
        <w:t xml:space="preserve"> за счет собственных средств, составляет ___________;</w:t>
      </w:r>
    </w:p>
    <w:p w14:paraId="48FE9A08" w14:textId="7C81A472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>5</w:t>
      </w:r>
      <w:r w:rsidR="005342AA" w:rsidRPr="00BE3C02">
        <w:rPr>
          <w:sz w:val="28"/>
        </w:rPr>
        <w:t>.1.2 о</w:t>
      </w:r>
      <w:r w:rsidRPr="00BE3C02">
        <w:rPr>
          <w:sz w:val="28"/>
        </w:rPr>
        <w:t>бъем оказания муниципальной услуги в социальной сфере в социальной сфере согласно социальному сертификату: ________ часов/рублей;</w:t>
      </w:r>
    </w:p>
    <w:p w14:paraId="6A67F5FA" w14:textId="7B60530E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  <w:r w:rsidRPr="00BE3C02">
        <w:rPr>
          <w:sz w:val="28"/>
        </w:rPr>
        <w:t>5</w:t>
      </w:r>
      <w:r w:rsidR="005342AA" w:rsidRPr="00BE3C02">
        <w:rPr>
          <w:sz w:val="28"/>
        </w:rPr>
        <w:t>.1.3 о</w:t>
      </w:r>
      <w:r w:rsidRPr="00BE3C02">
        <w:rPr>
          <w:sz w:val="28"/>
        </w:rPr>
        <w:t>бъем оказания муниципальной услуги в социальной сфере в социальной сфере, превышающий соответствующий показатель, опред</w:t>
      </w:r>
      <w:r w:rsidR="005342AA" w:rsidRPr="00BE3C02">
        <w:rPr>
          <w:sz w:val="28"/>
        </w:rPr>
        <w:t>еленный социальным сертификатом</w:t>
      </w:r>
      <w:r w:rsidRPr="00BE3C02">
        <w:rPr>
          <w:sz w:val="28"/>
        </w:rPr>
        <w:t>: _______ часов/рублей.</w:t>
      </w:r>
    </w:p>
    <w:p w14:paraId="31546631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0DE12EA2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center"/>
        <w:outlineLvl w:val="2"/>
      </w:pPr>
      <w:r w:rsidRPr="00F22489">
        <w:rPr>
          <w:sz w:val="28"/>
        </w:rPr>
        <w:t>VI. Заключительные положения</w:t>
      </w:r>
    </w:p>
    <w:p w14:paraId="12C6C59C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6E97B375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6</w:t>
      </w:r>
      <w:r w:rsidRPr="00F22489">
        <w:rPr>
          <w:sz w:val="28"/>
        </w:rPr>
        <w:t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CCC7BC6" w14:textId="734117E2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6</w:t>
      </w:r>
      <w:r w:rsidRPr="00F22489">
        <w:rPr>
          <w:sz w:val="28"/>
        </w:rPr>
        <w:t xml:space="preserve">.2. Настоящий Договор вступает в силу со дня его </w:t>
      </w:r>
      <w:r>
        <w:rPr>
          <w:sz w:val="28"/>
        </w:rPr>
        <w:t>акцепта Потребителем услуг (законным представителем Потребителя услуг)</w:t>
      </w:r>
      <w:r w:rsidRPr="00F22489">
        <w:rPr>
          <w:sz w:val="28"/>
        </w:rPr>
        <w:t xml:space="preserve"> и действует до полного исполнения Сторонами своих обязательств по настоящему Договору.</w:t>
      </w:r>
      <w:r>
        <w:rPr>
          <w:sz w:val="28"/>
        </w:rPr>
        <w:t xml:space="preserve"> 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Pr="00BC397D">
        <w:rPr>
          <w:sz w:val="28"/>
          <w:szCs w:val="28"/>
          <w:shd w:val="clear" w:color="auto" w:fill="FFFFFF" w:themeFill="background1"/>
        </w:rPr>
        <w:t xml:space="preserve"> </w:t>
      </w:r>
      <w:r w:rsidRPr="00B7104F">
        <w:rPr>
          <w:sz w:val="28"/>
          <w:szCs w:val="28"/>
          <w:shd w:val="clear" w:color="auto" w:fill="FFFFFF" w:themeFill="background1"/>
        </w:rPr>
        <w:t>пунктами 6-7</w:t>
      </w:r>
      <w:r>
        <w:rPr>
          <w:sz w:val="28"/>
        </w:rPr>
        <w:t xml:space="preserve"> </w:t>
      </w:r>
      <w:r w:rsidRPr="000E46EE">
        <w:rPr>
          <w:sz w:val="28"/>
          <w:szCs w:val="28"/>
        </w:rPr>
        <w:t xml:space="preserve">Правил </w:t>
      </w:r>
      <w:r w:rsidRPr="00BE3C02">
        <w:rPr>
          <w:sz w:val="28"/>
          <w:szCs w:val="28"/>
        </w:rPr>
        <w:t xml:space="preserve">формирования в электронном виде социальных сертификатов на получение муниципальной услуги в социальной сфере «Реализация дополнительных общеразвивающих программ» и реестра их получателей, утвержденными постановлением администрации </w:t>
      </w:r>
      <w:r w:rsidR="005342AA" w:rsidRPr="00BE3C02">
        <w:rPr>
          <w:sz w:val="28"/>
          <w:szCs w:val="28"/>
        </w:rPr>
        <w:t>городского округа Красногорск Московской области</w:t>
      </w:r>
      <w:r w:rsidRPr="00BE3C02">
        <w:rPr>
          <w:sz w:val="28"/>
          <w:szCs w:val="28"/>
        </w:rPr>
        <w:t>.</w:t>
      </w:r>
    </w:p>
    <w:p w14:paraId="5BB546E6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 xml:space="preserve">6.3. Настоящий договор может быть изменен в случае изменения порядка оказания Услуги </w:t>
      </w:r>
      <w:r w:rsidRPr="00BE3C02">
        <w:rPr>
          <w:sz w:val="28"/>
          <w:szCs w:val="28"/>
        </w:rPr>
        <w:t>(Услуг)</w:t>
      </w:r>
      <w:r w:rsidRPr="00BE3C02">
        <w:rPr>
          <w:sz w:val="28"/>
        </w:rPr>
        <w:t>.</w:t>
      </w:r>
    </w:p>
    <w:p w14:paraId="546DDBF1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>6.4.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14:paraId="159B8618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 xml:space="preserve">6.5.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BE3C02">
        <w:rPr>
          <w:sz w:val="28"/>
          <w:szCs w:val="28"/>
        </w:rPr>
        <w:t>(Услуг)</w:t>
      </w:r>
      <w:r w:rsidRPr="00BE3C02">
        <w:rPr>
          <w:sz w:val="28"/>
        </w:rPr>
        <w:t xml:space="preserve"> Исполнителем услуг.</w:t>
      </w:r>
    </w:p>
    <w:p w14:paraId="0A73FC85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 xml:space="preserve">6.6.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BE3C02">
        <w:rPr>
          <w:sz w:val="28"/>
          <w:szCs w:val="28"/>
        </w:rPr>
        <w:t xml:space="preserve">(Услуг) </w:t>
      </w:r>
      <w:r w:rsidRPr="00BE3C02">
        <w:rPr>
          <w:sz w:val="28"/>
        </w:rPr>
        <w:t>в случае, предусмотренном пунктом 6.5 настоящего Договора, если иные сроки не установлены настоящим Договором.</w:t>
      </w:r>
    </w:p>
    <w:p w14:paraId="1EAB3DD4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 xml:space="preserve">6.7. Настоящий Договор может быть расторгнут по инициативе Исполнителя услуг в одностороннем порядке в случаях: </w:t>
      </w:r>
    </w:p>
    <w:p w14:paraId="2A6FBABE" w14:textId="2146A3D5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>6</w:t>
      </w:r>
      <w:r w:rsidR="005342AA" w:rsidRPr="00BE3C02">
        <w:rPr>
          <w:sz w:val="28"/>
        </w:rPr>
        <w:t>.7.1</w:t>
      </w:r>
      <w:r w:rsidRPr="00BE3C02">
        <w:rPr>
          <w:sz w:val="28"/>
        </w:rPr>
        <w:t xml:space="preserve">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14:paraId="1B5BE4DD" w14:textId="7F954DDA" w:rsidR="009805BC" w:rsidRPr="00D93AF8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>6</w:t>
      </w:r>
      <w:r w:rsidR="005342AA" w:rsidRPr="00BE3C02">
        <w:rPr>
          <w:sz w:val="28"/>
        </w:rPr>
        <w:t>.7.2</w:t>
      </w:r>
      <w:r w:rsidRPr="00BE3C02">
        <w:rPr>
          <w:sz w:val="28"/>
        </w:rPr>
        <w:tab/>
        <w:t>просрочки оплаты стоимости платных образовательных услуг;</w:t>
      </w:r>
    </w:p>
    <w:p w14:paraId="2F67C3F5" w14:textId="1D7AB41C" w:rsidR="009805BC" w:rsidRPr="00D93AF8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6</w:t>
      </w:r>
      <w:r w:rsidR="005342AA">
        <w:rPr>
          <w:sz w:val="28"/>
        </w:rPr>
        <w:t>.7.3</w:t>
      </w:r>
      <w:r w:rsidRPr="00D93AF8">
        <w:rPr>
          <w:sz w:val="28"/>
        </w:rPr>
        <w:tab/>
        <w:t xml:space="preserve">невозможности надлежащего исполнения обязательства по </w:t>
      </w:r>
      <w:r w:rsidRPr="00D93AF8">
        <w:rPr>
          <w:sz w:val="28"/>
        </w:rPr>
        <w:lastRenderedPageBreak/>
        <w:t xml:space="preserve">оказанию образовательных услуг вследствие действий (бездействия) </w:t>
      </w:r>
      <w:r>
        <w:rPr>
          <w:sz w:val="28"/>
        </w:rPr>
        <w:t>Потребителя услуг</w:t>
      </w:r>
      <w:r w:rsidRPr="00D93AF8">
        <w:rPr>
          <w:sz w:val="28"/>
        </w:rPr>
        <w:t>;</w:t>
      </w:r>
    </w:p>
    <w:p w14:paraId="3AD56765" w14:textId="7B2BCF58" w:rsidR="009805BC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6</w:t>
      </w:r>
      <w:r w:rsidR="005342AA">
        <w:rPr>
          <w:sz w:val="28"/>
        </w:rPr>
        <w:t>.7.4</w:t>
      </w:r>
      <w:r w:rsidRPr="00D93AF8">
        <w:rPr>
          <w:sz w:val="28"/>
        </w:rPr>
        <w:tab/>
        <w:t>в иных случаях, предусмотренных законодательством Российской Федерации.</w:t>
      </w:r>
    </w:p>
    <w:p w14:paraId="27EC5BEB" w14:textId="77777777" w:rsidR="009805BC" w:rsidRPr="00BE3C02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 xml:space="preserve">6.8. Исполнитель услуг вправе отказаться от исполнения обязательств по Договору при условии полного возмещения </w:t>
      </w:r>
      <w:r w:rsidRPr="00BE3C02">
        <w:rPr>
          <w:sz w:val="28"/>
          <w:szCs w:val="28"/>
        </w:rPr>
        <w:t>Потребителю услуг (законному</w:t>
      </w:r>
      <w:r w:rsidRPr="00BE3C02">
        <w:t xml:space="preserve"> </w:t>
      </w:r>
      <w:r w:rsidRPr="00BE3C02">
        <w:rPr>
          <w:sz w:val="28"/>
          <w:szCs w:val="28"/>
        </w:rPr>
        <w:t xml:space="preserve">представителю Потребителя услуг) </w:t>
      </w:r>
      <w:r w:rsidRPr="00BE3C02">
        <w:rPr>
          <w:sz w:val="28"/>
        </w:rPr>
        <w:t>убытков.</w:t>
      </w:r>
    </w:p>
    <w:p w14:paraId="318F1220" w14:textId="77777777" w:rsidR="009805BC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BE3C02">
        <w:rPr>
          <w:sz w:val="28"/>
        </w:rPr>
        <w:t xml:space="preserve">6.9. </w:t>
      </w:r>
      <w:r w:rsidRPr="00BE3C02">
        <w:rPr>
          <w:sz w:val="28"/>
          <w:szCs w:val="28"/>
        </w:rPr>
        <w:t>Потребитель услуг (законный</w:t>
      </w:r>
      <w:r w:rsidRPr="00BE3C02">
        <w:t xml:space="preserve"> </w:t>
      </w:r>
      <w:r w:rsidRPr="00BE3C02">
        <w:rPr>
          <w:sz w:val="28"/>
          <w:szCs w:val="28"/>
        </w:rPr>
        <w:t xml:space="preserve">представитель Потребителя услуг) </w:t>
      </w:r>
      <w:r w:rsidRPr="00BE3C02">
        <w:rPr>
          <w:sz w:val="28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58B7219A" w14:textId="77777777" w:rsidR="009805BC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 xml:space="preserve">6.10. </w:t>
      </w:r>
      <w:r w:rsidRPr="00D93AF8">
        <w:rPr>
          <w:sz w:val="28"/>
        </w:rPr>
        <w:t xml:space="preserve">При возникновении обстоятельств, препятствующих продолжению оказания </w:t>
      </w:r>
      <w:r>
        <w:rPr>
          <w:sz w:val="28"/>
        </w:rPr>
        <w:t>Услуги</w:t>
      </w:r>
      <w:r w:rsidRPr="00D93AF8">
        <w:rPr>
          <w:sz w:val="28"/>
        </w:rPr>
        <w:t xml:space="preserve"> в очной форме, </w:t>
      </w:r>
      <w:r>
        <w:rPr>
          <w:sz w:val="28"/>
        </w:rPr>
        <w:t>Услуга</w:t>
      </w:r>
      <w:r w:rsidRPr="00D93AF8">
        <w:rPr>
          <w:sz w:val="28"/>
        </w:rPr>
        <w:t xml:space="preserve"> по настоящему Договору могут быть оказан</w:t>
      </w:r>
      <w:r>
        <w:rPr>
          <w:sz w:val="28"/>
        </w:rPr>
        <w:t>а</w:t>
      </w:r>
      <w:r w:rsidRPr="00D93AF8">
        <w:rPr>
          <w:sz w:val="28"/>
        </w:rPr>
        <w:t xml:space="preserve"> в дистанционной форме в случае, если отсутствует отказ </w:t>
      </w:r>
      <w:r>
        <w:rPr>
          <w:sz w:val="28"/>
        </w:rPr>
        <w:t>Потребителя услуг (законного представителя Потребителя услуг)</w:t>
      </w:r>
      <w:r w:rsidRPr="00D93AF8">
        <w:rPr>
          <w:sz w:val="28"/>
        </w:rPr>
        <w:t xml:space="preserve"> в письменной форме, и </w:t>
      </w:r>
      <w:r>
        <w:rPr>
          <w:sz w:val="28"/>
        </w:rPr>
        <w:t>Д</w:t>
      </w:r>
      <w:r w:rsidRPr="00D93AF8">
        <w:rPr>
          <w:sz w:val="28"/>
        </w:rPr>
        <w:t>оговор не расторгнут</w:t>
      </w:r>
      <w:r>
        <w:rPr>
          <w:sz w:val="28"/>
        </w:rPr>
        <w:t>.</w:t>
      </w:r>
    </w:p>
    <w:p w14:paraId="0490F1D5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 xml:space="preserve">6.11. Стороны выражают согласие </w:t>
      </w:r>
      <w:bookmarkStart w:id="3" w:name="_Hlk25571309"/>
      <w:r w:rsidRPr="00B7104F">
        <w:rPr>
          <w:sz w:val="28"/>
          <w:szCs w:val="28"/>
        </w:rPr>
        <w:t xml:space="preserve">на продление </w:t>
      </w:r>
      <w:r>
        <w:rPr>
          <w:sz w:val="28"/>
          <w:szCs w:val="28"/>
        </w:rPr>
        <w:t>настоящего Договора</w:t>
      </w:r>
      <w:r w:rsidRPr="00B7104F">
        <w:rPr>
          <w:sz w:val="28"/>
          <w:szCs w:val="28"/>
        </w:rPr>
        <w:t xml:space="preserve"> для </w:t>
      </w:r>
      <w:r>
        <w:rPr>
          <w:sz w:val="28"/>
          <w:szCs w:val="28"/>
        </w:rPr>
        <w:t>получения Услуги</w:t>
      </w:r>
      <w:r w:rsidRPr="00B7104F">
        <w:rPr>
          <w:sz w:val="28"/>
          <w:szCs w:val="28"/>
        </w:rPr>
        <w:t xml:space="preserve"> в случае, если</w:t>
      </w:r>
      <w:r>
        <w:rPr>
          <w:sz w:val="28"/>
          <w:szCs w:val="28"/>
        </w:rPr>
        <w:t xml:space="preserve"> настоящий</w:t>
      </w:r>
      <w:r w:rsidRPr="00B7104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B7104F">
        <w:rPr>
          <w:sz w:val="28"/>
          <w:szCs w:val="28"/>
        </w:rPr>
        <w:t>оговор не расторгнут в соответствии с пункт</w:t>
      </w:r>
      <w:r>
        <w:rPr>
          <w:sz w:val="28"/>
          <w:szCs w:val="28"/>
        </w:rPr>
        <w:t>ами 6.4. – 6.7.</w:t>
      </w:r>
      <w:r w:rsidRPr="00B7104F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 Договора</w:t>
      </w:r>
      <w:r w:rsidRPr="00B7104F">
        <w:rPr>
          <w:sz w:val="28"/>
          <w:szCs w:val="28"/>
        </w:rPr>
        <w:t xml:space="preserve"> по состоянию на 20 день до момента окончания срока действия</w:t>
      </w:r>
      <w:r>
        <w:rPr>
          <w:sz w:val="28"/>
          <w:szCs w:val="28"/>
        </w:rPr>
        <w:t xml:space="preserve"> настоящего</w:t>
      </w:r>
      <w:r w:rsidRPr="00B7104F"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>Договора</w:t>
      </w:r>
      <w:r w:rsidRPr="00B7104F">
        <w:rPr>
          <w:sz w:val="28"/>
          <w:szCs w:val="28"/>
        </w:rPr>
        <w:t xml:space="preserve"> при условии продолжения реализации дополнительной обще</w:t>
      </w:r>
      <w:r>
        <w:rPr>
          <w:sz w:val="28"/>
          <w:szCs w:val="28"/>
        </w:rPr>
        <w:t>развивающе</w:t>
      </w:r>
      <w:r w:rsidRPr="00B7104F">
        <w:rPr>
          <w:sz w:val="28"/>
          <w:szCs w:val="28"/>
        </w:rPr>
        <w:t>й программы</w:t>
      </w:r>
      <w:r>
        <w:rPr>
          <w:sz w:val="28"/>
          <w:szCs w:val="28"/>
        </w:rPr>
        <w:t>, указанной в пункте 1.1. настоящего Договора.</w:t>
      </w:r>
    </w:p>
    <w:p w14:paraId="479A2689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</w:p>
    <w:p w14:paraId="7FC52B69" w14:textId="77777777" w:rsidR="009805BC" w:rsidRPr="00F22489" w:rsidRDefault="009805BC" w:rsidP="009805BC">
      <w:pPr>
        <w:widowControl w:val="0"/>
        <w:autoSpaceDE w:val="0"/>
        <w:autoSpaceDN w:val="0"/>
        <w:adjustRightInd w:val="0"/>
        <w:ind w:firstLine="540"/>
        <w:jc w:val="both"/>
      </w:pPr>
    </w:p>
    <w:p w14:paraId="4A1F4C96" w14:textId="77777777" w:rsidR="009805BC" w:rsidRPr="00F22489" w:rsidRDefault="009805BC" w:rsidP="009805BC">
      <w:pPr>
        <w:widowControl w:val="0"/>
        <w:autoSpaceDE w:val="0"/>
        <w:autoSpaceDN w:val="0"/>
        <w:adjustRightInd w:val="0"/>
        <w:jc w:val="center"/>
        <w:outlineLvl w:val="2"/>
        <w:rPr>
          <w:sz w:val="28"/>
        </w:rPr>
      </w:pPr>
      <w:r w:rsidRPr="00F22489">
        <w:rPr>
          <w:sz w:val="28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0"/>
        <w:gridCol w:w="4674"/>
      </w:tblGrid>
      <w:tr w:rsidR="009805BC" w:rsidRPr="00F22489" w14:paraId="1155A82E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0A2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22489"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3E09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22489">
              <w:t>Потребитель услуг (законный представитель Потребителя услуг)</w:t>
            </w:r>
          </w:p>
        </w:tc>
      </w:tr>
      <w:tr w:rsidR="009805BC" w:rsidRPr="00F22489" w14:paraId="1E2CEB53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9613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1492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9805BC" w:rsidRPr="00F22489" w14:paraId="56D33912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C912A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 xml:space="preserve">ОГРН, </w:t>
            </w:r>
            <w:hyperlink r:id="rId8" w:history="1">
              <w:r w:rsidRPr="00F22489"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312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9805BC" w:rsidRPr="00F22489" w14:paraId="680BD3E7" w14:textId="77777777" w:rsidTr="000B198B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5816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F0B9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805BC" w:rsidRPr="00F22489" w14:paraId="7C8F5376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D4652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F85DD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Место жительства Потребителя услуг:</w:t>
            </w:r>
          </w:p>
        </w:tc>
      </w:tr>
      <w:tr w:rsidR="009805BC" w:rsidRPr="00F22489" w14:paraId="429DE535" w14:textId="77777777" w:rsidTr="000B198B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D074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ABEA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805BC" w:rsidRPr="00F22489" w14:paraId="180EA1A7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ABF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Платежные реквизиты:</w:t>
            </w:r>
          </w:p>
          <w:p w14:paraId="429638B8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Наименование учреждения Банка России, БИК</w:t>
            </w:r>
          </w:p>
          <w:p w14:paraId="180AC1B0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446B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805BC" w:rsidRPr="00F22489" w14:paraId="50322335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42FD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22489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14:paraId="628283AE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22489">
              <w:rPr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84A6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22489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14:paraId="2FA7B75C" w14:textId="77777777" w:rsidR="009805BC" w:rsidRPr="00F22489" w:rsidRDefault="009805BC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489">
              <w:rPr>
                <w:szCs w:val="20"/>
              </w:rPr>
              <w:t xml:space="preserve">    (подпись)            (ФИО)</w:t>
            </w:r>
          </w:p>
        </w:tc>
      </w:tr>
    </w:tbl>
    <w:p w14:paraId="2E7D797A" w14:textId="77777777" w:rsidR="009805BC" w:rsidRDefault="009805BC" w:rsidP="009805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4" w:name="Par2292"/>
      <w:bookmarkEnd w:id="4"/>
    </w:p>
    <w:p w14:paraId="4AFEADE7" w14:textId="2AC41B1E" w:rsidR="001169C5" w:rsidRDefault="001169C5" w:rsidP="001169C5">
      <w:pPr>
        <w:rPr>
          <w:sz w:val="28"/>
          <w:szCs w:val="28"/>
        </w:rPr>
      </w:pPr>
    </w:p>
    <w:p w14:paraId="636F088F" w14:textId="35A83D34" w:rsidR="001169C5" w:rsidRDefault="001169C5" w:rsidP="001169C5">
      <w:pPr>
        <w:rPr>
          <w:sz w:val="28"/>
          <w:szCs w:val="28"/>
        </w:rPr>
      </w:pPr>
    </w:p>
    <w:p w14:paraId="5F5FF3A2" w14:textId="77777777" w:rsidR="00EB6DE3" w:rsidRPr="00F22489" w:rsidRDefault="00EB6DE3" w:rsidP="00EB6DE3">
      <w:pPr>
        <w:pageBreakBefore/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22489">
        <w:rPr>
          <w:sz w:val="26"/>
          <w:szCs w:val="26"/>
        </w:rPr>
        <w:lastRenderedPageBreak/>
        <w:t xml:space="preserve">Приложение </w:t>
      </w:r>
    </w:p>
    <w:p w14:paraId="7F126969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22489">
        <w:rPr>
          <w:sz w:val="26"/>
          <w:szCs w:val="26"/>
        </w:rPr>
        <w:t xml:space="preserve">к Договору об оказании </w:t>
      </w:r>
      <w:r w:rsidRPr="00F22489">
        <w:rPr>
          <w:sz w:val="26"/>
          <w:szCs w:val="26"/>
        </w:rPr>
        <w:br/>
      </w:r>
      <w:r>
        <w:rPr>
          <w:sz w:val="26"/>
          <w:szCs w:val="26"/>
        </w:rPr>
        <w:t>муниципальных</w:t>
      </w:r>
      <w:r w:rsidRPr="00F22489">
        <w:rPr>
          <w:sz w:val="26"/>
          <w:szCs w:val="26"/>
        </w:rPr>
        <w:t xml:space="preserve"> услуг в социальной сфере</w:t>
      </w:r>
    </w:p>
    <w:p w14:paraId="0062E001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22489">
        <w:rPr>
          <w:sz w:val="26"/>
          <w:szCs w:val="26"/>
        </w:rPr>
        <w:t>от_____________________ №____</w:t>
      </w:r>
    </w:p>
    <w:p w14:paraId="6C382767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22489">
        <w:rPr>
          <w:sz w:val="26"/>
          <w:szCs w:val="26"/>
        </w:rPr>
        <w:t xml:space="preserve">Информация </w:t>
      </w:r>
      <w:r w:rsidRPr="00F22489">
        <w:rPr>
          <w:sz w:val="26"/>
          <w:szCs w:val="26"/>
        </w:rPr>
        <w:br/>
        <w:t xml:space="preserve">об оказании </w:t>
      </w:r>
      <w:r>
        <w:rPr>
          <w:sz w:val="26"/>
          <w:szCs w:val="26"/>
        </w:rPr>
        <w:t>муниципаль</w:t>
      </w:r>
      <w:r w:rsidRPr="00F22489">
        <w:rPr>
          <w:sz w:val="26"/>
          <w:szCs w:val="26"/>
        </w:rPr>
        <w:t>ной(ых) услуги (услуг) в социальной сфере оплата оказания которой(ых)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"/>
        <w:gridCol w:w="1004"/>
        <w:gridCol w:w="989"/>
        <w:gridCol w:w="857"/>
        <w:gridCol w:w="857"/>
        <w:gridCol w:w="585"/>
        <w:gridCol w:w="909"/>
        <w:gridCol w:w="857"/>
        <w:gridCol w:w="857"/>
        <w:gridCol w:w="560"/>
        <w:gridCol w:w="985"/>
        <w:gridCol w:w="940"/>
      </w:tblGrid>
      <w:tr w:rsidR="00EB6DE3" w:rsidRPr="00F22489" w14:paraId="541D3BC1" w14:textId="77777777" w:rsidTr="000B198B">
        <w:trPr>
          <w:trHeight w:val="574"/>
        </w:trPr>
        <w:tc>
          <w:tcPr>
            <w:tcW w:w="131" w:type="pct"/>
            <w:vMerge w:val="restart"/>
          </w:tcPr>
          <w:p w14:paraId="414C9E98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№ п/п</w:t>
            </w:r>
          </w:p>
        </w:tc>
        <w:tc>
          <w:tcPr>
            <w:tcW w:w="520" w:type="pct"/>
            <w:vMerge w:val="restart"/>
          </w:tcPr>
          <w:p w14:paraId="336CFEF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</w:t>
            </w:r>
            <w:r w:rsidRPr="00F22489">
              <w:rPr>
                <w:sz w:val="20"/>
                <w:szCs w:val="20"/>
              </w:rPr>
              <w:t>ной(ых) услуги (услуг) в социальной сфере (далее –Услуга (Услуги))</w:t>
            </w:r>
            <w:r w:rsidRPr="00F22489">
              <w:rPr>
                <w:sz w:val="20"/>
                <w:szCs w:val="20"/>
                <w:vertAlign w:val="superscript"/>
              </w:rPr>
              <w:t>1</w:t>
            </w:r>
            <w:r w:rsidRPr="00F224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777E2A16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>
              <w:rPr>
                <w:sz w:val="20"/>
                <w:szCs w:val="20"/>
              </w:rPr>
              <w:t>2</w:t>
            </w:r>
          </w:p>
          <w:p w14:paraId="3E217E76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pct"/>
            <w:gridSpan w:val="3"/>
          </w:tcPr>
          <w:p w14:paraId="25FD411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Показатель, характеризующий объем оказания Услуги (Услуг)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71" w:type="pct"/>
            <w:vMerge w:val="restart"/>
          </w:tcPr>
          <w:p w14:paraId="7FB61EF6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F22489">
              <w:rPr>
                <w:sz w:val="20"/>
                <w:szCs w:val="20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78" w:type="pct"/>
            <w:gridSpan w:val="3"/>
          </w:tcPr>
          <w:p w14:paraId="08CEB1E4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</w:rPr>
            </w:pPr>
            <w:r w:rsidRPr="00F22489">
              <w:rPr>
                <w:sz w:val="20"/>
                <w:szCs w:val="20"/>
              </w:rPr>
              <w:t>Показатель, характеризующий качество оказания Услуги (Услуг)</w:t>
            </w:r>
            <w:r w:rsidRPr="00D74A4E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10" w:type="pct"/>
            <w:vMerge w:val="restart"/>
          </w:tcPr>
          <w:p w14:paraId="7C8B284E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r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487" w:type="pct"/>
            <w:vMerge w:val="restart"/>
          </w:tcPr>
          <w:p w14:paraId="0196262F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Значение показателя, превышающего стандарт оказания Услуги (Услуг)</w:t>
            </w:r>
            <w:r>
              <w:rPr>
                <w:sz w:val="20"/>
                <w:szCs w:val="20"/>
                <w:vertAlign w:val="superscript"/>
              </w:rPr>
              <w:t>5</w:t>
            </w:r>
          </w:p>
          <w:p w14:paraId="784397A3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B6DE3" w:rsidRPr="00F22489" w14:paraId="1EF28161" w14:textId="77777777" w:rsidTr="000B198B">
        <w:tc>
          <w:tcPr>
            <w:tcW w:w="131" w:type="pct"/>
            <w:vMerge/>
          </w:tcPr>
          <w:p w14:paraId="008A43F1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14:paraId="535D2C7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14:paraId="387EFE96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7AF99861" w14:textId="77777777" w:rsidR="00EB6DE3" w:rsidRPr="00F22489" w:rsidRDefault="00EB6DE3" w:rsidP="000B198B">
            <w:pPr>
              <w:jc w:val="center"/>
              <w:rPr>
                <w:rFonts w:eastAsia="Calibri"/>
                <w:sz w:val="20"/>
                <w:szCs w:val="20"/>
              </w:rPr>
            </w:pPr>
            <w:r w:rsidRPr="00F22489">
              <w:rPr>
                <w:rFonts w:eastAsia="Calibri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457C3EA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603B974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17EE81FE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33FDA180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24297621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14:paraId="65A5A68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6DE3" w:rsidRPr="00F22489" w14:paraId="51624A27" w14:textId="77777777" w:rsidTr="000B198B">
        <w:tc>
          <w:tcPr>
            <w:tcW w:w="131" w:type="pct"/>
            <w:vMerge/>
          </w:tcPr>
          <w:p w14:paraId="585A3523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  <w:vMerge/>
          </w:tcPr>
          <w:p w14:paraId="17B563D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  <w:vMerge/>
          </w:tcPr>
          <w:p w14:paraId="24C33C8B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70F65E6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368FD727" w14:textId="77777777" w:rsidR="00EB6DE3" w:rsidRPr="00F22489" w:rsidRDefault="00EB6DE3" w:rsidP="000B198B">
            <w:pPr>
              <w:jc w:val="center"/>
              <w:rPr>
                <w:rFonts w:eastAsia="Calibri"/>
                <w:sz w:val="20"/>
                <w:szCs w:val="20"/>
              </w:rPr>
            </w:pPr>
            <w:r w:rsidRPr="00F22489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473DCF41" w14:textId="77777777" w:rsidR="00EB6DE3" w:rsidRPr="00F22489" w:rsidRDefault="00EB6DE3" w:rsidP="000B198B">
            <w:pPr>
              <w:jc w:val="center"/>
              <w:rPr>
                <w:rFonts w:eastAsia="Calibri"/>
                <w:sz w:val="20"/>
                <w:szCs w:val="20"/>
              </w:rPr>
            </w:pPr>
            <w:r w:rsidRPr="00F22489">
              <w:rPr>
                <w:rFonts w:eastAsia="Calibri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2944D385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</w:tcPr>
          <w:p w14:paraId="5073662A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Align w:val="center"/>
          </w:tcPr>
          <w:p w14:paraId="762332B8" w14:textId="77777777" w:rsidR="00EB6DE3" w:rsidRPr="00F22489" w:rsidRDefault="00EB6DE3" w:rsidP="000B198B">
            <w:pPr>
              <w:jc w:val="center"/>
              <w:rPr>
                <w:rFonts w:eastAsia="Calibri"/>
                <w:sz w:val="20"/>
                <w:szCs w:val="20"/>
              </w:rPr>
            </w:pPr>
            <w:r w:rsidRPr="00F22489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3F5DB86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489">
              <w:rPr>
                <w:sz w:val="20"/>
                <w:szCs w:val="20"/>
              </w:rPr>
              <w:t>код по ОКЕИ</w:t>
            </w:r>
          </w:p>
        </w:tc>
        <w:tc>
          <w:tcPr>
            <w:tcW w:w="510" w:type="pct"/>
            <w:vMerge/>
          </w:tcPr>
          <w:p w14:paraId="09780F21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  <w:vMerge/>
          </w:tcPr>
          <w:p w14:paraId="5DE911F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6DE3" w:rsidRPr="00F22489" w14:paraId="65F72E87" w14:textId="77777777" w:rsidTr="000B198B">
        <w:tc>
          <w:tcPr>
            <w:tcW w:w="131" w:type="pct"/>
          </w:tcPr>
          <w:p w14:paraId="42C3A0D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</w:tcPr>
          <w:p w14:paraId="65FD6C48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</w:tcPr>
          <w:p w14:paraId="462FF7BF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39404250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713CCE6D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2" w:type="pct"/>
          </w:tcPr>
          <w:p w14:paraId="44C823DC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1" w:type="pct"/>
          </w:tcPr>
          <w:p w14:paraId="4D1476ED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2523514B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56F27300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14:paraId="2E32AF2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14:paraId="69763113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14:paraId="764591CC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6DE3" w:rsidRPr="00F22489" w14:paraId="00360D65" w14:textId="77777777" w:rsidTr="000B198B">
        <w:tc>
          <w:tcPr>
            <w:tcW w:w="131" w:type="pct"/>
          </w:tcPr>
          <w:p w14:paraId="56C0CEC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0" w:type="pct"/>
          </w:tcPr>
          <w:p w14:paraId="3DC98B0D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2" w:type="pct"/>
          </w:tcPr>
          <w:p w14:paraId="77E834A1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22380C8F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5B469E64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2" w:type="pct"/>
          </w:tcPr>
          <w:p w14:paraId="3F37575E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1" w:type="pct"/>
          </w:tcPr>
          <w:p w14:paraId="491F8059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588BAFF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44" w:type="pct"/>
          </w:tcPr>
          <w:p w14:paraId="01E9BA0C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14:paraId="7E931DBF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14:paraId="6CE91BDA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14:paraId="45DE6784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34AC9862" w14:textId="77777777" w:rsidR="00EB6DE3" w:rsidRPr="00F22489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_________________</w:t>
      </w:r>
    </w:p>
    <w:p w14:paraId="5C5EC663" w14:textId="77777777" w:rsidR="00EB6DE3" w:rsidRPr="00F22489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F22489">
        <w:rPr>
          <w:sz w:val="20"/>
          <w:szCs w:val="20"/>
        </w:rPr>
        <w:t xml:space="preserve">Указывается в соответствии с наименованием(ями) </w:t>
      </w:r>
      <w:r>
        <w:rPr>
          <w:sz w:val="20"/>
          <w:szCs w:val="20"/>
        </w:rPr>
        <w:t>муниципальн</w:t>
      </w:r>
      <w:r w:rsidRPr="00F22489">
        <w:rPr>
          <w:sz w:val="20"/>
          <w:szCs w:val="20"/>
        </w:rPr>
        <w:t xml:space="preserve">ой(ых) услуги (услуг) в социальной сфере (далее – Услуга (Услуги)), определенным(ыми) пунктом 1.1 Договора об оказании </w:t>
      </w:r>
      <w:r>
        <w:rPr>
          <w:sz w:val="20"/>
          <w:szCs w:val="20"/>
        </w:rPr>
        <w:t>муниципальн</w:t>
      </w:r>
      <w:r w:rsidRPr="00F22489">
        <w:rPr>
          <w:sz w:val="20"/>
          <w:szCs w:val="20"/>
        </w:rPr>
        <w:t>ых услуг в социальной сфере.</w:t>
      </w:r>
    </w:p>
    <w:p w14:paraId="3AEDA393" w14:textId="77777777" w:rsidR="00EB6DE3" w:rsidRPr="00F22489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Pr="00F22489">
        <w:rPr>
          <w:sz w:val="20"/>
          <w:szCs w:val="20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14:paraId="49A90F8D" w14:textId="77777777" w:rsidR="00EB6DE3" w:rsidRPr="00F22489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Pr="00F22489">
        <w:rPr>
          <w:sz w:val="20"/>
          <w:szCs w:val="20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75C66332" w14:textId="77777777" w:rsidR="00EB6DE3" w:rsidRPr="00F22489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Pr="00F22489">
        <w:rPr>
          <w:sz w:val="20"/>
          <w:szCs w:val="20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56D8603C" w14:textId="77777777" w:rsidR="00EB6DE3" w:rsidRPr="00F22489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Pr="00F22489">
        <w:rPr>
          <w:sz w:val="20"/>
          <w:szCs w:val="20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1240B2E9" w14:textId="45F0CD5D" w:rsidR="001169C5" w:rsidRDefault="001169C5" w:rsidP="001169C5">
      <w:pPr>
        <w:rPr>
          <w:sz w:val="28"/>
          <w:szCs w:val="28"/>
        </w:rPr>
      </w:pPr>
    </w:p>
    <w:p w14:paraId="42035462" w14:textId="6DC32988" w:rsidR="00EB6DE3" w:rsidRDefault="00EB6DE3" w:rsidP="001169C5">
      <w:pPr>
        <w:rPr>
          <w:sz w:val="28"/>
          <w:szCs w:val="28"/>
        </w:rPr>
      </w:pPr>
    </w:p>
    <w:p w14:paraId="731D2CD5" w14:textId="414DCCE8" w:rsidR="00EB6DE3" w:rsidRDefault="00EB6DE3" w:rsidP="001169C5">
      <w:pPr>
        <w:rPr>
          <w:sz w:val="28"/>
          <w:szCs w:val="28"/>
        </w:rPr>
      </w:pPr>
    </w:p>
    <w:p w14:paraId="60BABEEA" w14:textId="773B00A7" w:rsidR="00EB6DE3" w:rsidRDefault="00EB6DE3" w:rsidP="001169C5">
      <w:pPr>
        <w:rPr>
          <w:sz w:val="28"/>
          <w:szCs w:val="28"/>
        </w:rPr>
      </w:pPr>
    </w:p>
    <w:p w14:paraId="2D950B38" w14:textId="49DC2342" w:rsidR="00EB6DE3" w:rsidRDefault="00EB6DE3" w:rsidP="001169C5">
      <w:pPr>
        <w:rPr>
          <w:sz w:val="28"/>
          <w:szCs w:val="28"/>
        </w:rPr>
      </w:pPr>
    </w:p>
    <w:p w14:paraId="72D22B9B" w14:textId="77777777" w:rsidR="00EB6DE3" w:rsidRPr="00F22489" w:rsidRDefault="00EB6DE3" w:rsidP="00EB6DE3">
      <w:pPr>
        <w:pageBreakBefore/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22489">
        <w:rPr>
          <w:sz w:val="26"/>
          <w:szCs w:val="26"/>
        </w:rPr>
        <w:lastRenderedPageBreak/>
        <w:t xml:space="preserve">Приложение </w:t>
      </w:r>
    </w:p>
    <w:p w14:paraId="03DFBF5D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22489">
        <w:rPr>
          <w:sz w:val="26"/>
          <w:szCs w:val="26"/>
        </w:rPr>
        <w:t xml:space="preserve">к Договору об оказании </w:t>
      </w:r>
      <w:r w:rsidRPr="00F22489">
        <w:rPr>
          <w:sz w:val="26"/>
          <w:szCs w:val="26"/>
        </w:rPr>
        <w:br/>
      </w:r>
      <w:r>
        <w:rPr>
          <w:sz w:val="26"/>
          <w:szCs w:val="26"/>
        </w:rPr>
        <w:t>муниципальных</w:t>
      </w:r>
      <w:r w:rsidRPr="00F22489">
        <w:rPr>
          <w:sz w:val="26"/>
          <w:szCs w:val="26"/>
        </w:rPr>
        <w:t xml:space="preserve"> услуг в социальной сфере</w:t>
      </w:r>
    </w:p>
    <w:p w14:paraId="39BD158C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F22489">
        <w:rPr>
          <w:sz w:val="26"/>
          <w:szCs w:val="26"/>
        </w:rPr>
        <w:t>от_____________________ №____</w:t>
      </w:r>
    </w:p>
    <w:p w14:paraId="25F06FA2" w14:textId="77777777" w:rsidR="00EB6DE3" w:rsidRDefault="00EB6DE3" w:rsidP="00EB6DE3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3F7502D" w14:textId="77777777" w:rsidR="00EB6DE3" w:rsidRDefault="00EB6DE3" w:rsidP="00EB6DE3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11CB9C47" w14:textId="77777777" w:rsidR="00EB6DE3" w:rsidRDefault="00EB6DE3" w:rsidP="00EB6DE3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B36FFAC" w14:textId="77777777" w:rsidR="00EB6DE3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7FB45F3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1DB7344D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>(наименование юридического лица (за исключением федеральных государственных учреждений),фамилия, имя отчество (при наличии) индивидуального предпринимателя или физического лица)</w:t>
      </w:r>
    </w:p>
    <w:p w14:paraId="185E2A38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именуемый(ая) в дальнейшем "Исполнитель услуг", в лице</w:t>
      </w:r>
    </w:p>
    <w:p w14:paraId="6F865B51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106A1C61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51CF62B8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действующего на основании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_________________________________________________</w:t>
      </w:r>
    </w:p>
    <w:p w14:paraId="1C0B1080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6F84C84D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sz w:val="20"/>
          <w:szCs w:val="20"/>
        </w:rPr>
        <w:br/>
        <w:t xml:space="preserve"> индивидуального предпринимателя или иной документ, удостоверяющий полномочия)</w:t>
      </w:r>
    </w:p>
    <w:p w14:paraId="54052EF4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с одной стороны, и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_______________________________________________________,</w:t>
      </w:r>
    </w:p>
    <w:p w14:paraId="65E71F94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</w:t>
      </w:r>
      <w:r w:rsidRPr="00F22489">
        <w:rPr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F22489">
        <w:rPr>
          <w:sz w:val="20"/>
          <w:szCs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6EB361E8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проживающий(ая) по адресу: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_______________________________________________,</w:t>
      </w:r>
    </w:p>
    <w:p w14:paraId="72BFE5C2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  </w:t>
      </w:r>
      <w:r w:rsidRPr="00F22489">
        <w:rPr>
          <w:sz w:val="20"/>
          <w:szCs w:val="20"/>
        </w:rPr>
        <w:t>(адрес места жительства физического лица</w:t>
      </w:r>
      <w:r w:rsidRPr="00F22489">
        <w:rPr>
          <w:rFonts w:ascii="Courier New" w:hAnsi="Courier New" w:cs="Courier New"/>
          <w:sz w:val="20"/>
          <w:szCs w:val="20"/>
        </w:rPr>
        <w:t xml:space="preserve"> -</w:t>
      </w:r>
    </w:p>
    <w:p w14:paraId="46DE33A5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Pr="00F22489">
        <w:rPr>
          <w:sz w:val="20"/>
          <w:szCs w:val="20"/>
        </w:rPr>
        <w:t>потребителя государственных услуг в социальной сфере</w:t>
      </w:r>
      <w:r w:rsidRPr="00F22489">
        <w:rPr>
          <w:rFonts w:ascii="Courier New" w:hAnsi="Courier New" w:cs="Courier New"/>
          <w:sz w:val="20"/>
          <w:szCs w:val="20"/>
        </w:rPr>
        <w:t>)</w:t>
      </w:r>
    </w:p>
    <w:p w14:paraId="557017A2" w14:textId="77777777" w:rsidR="00EB6DE3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которому выдан социальный сертификат № __________________________,</w:t>
      </w:r>
    </w:p>
    <w:p w14:paraId="484781C2" w14:textId="77777777" w:rsidR="00EB6DE3" w:rsidRPr="004938AA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A49DC7E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14:paraId="7E9CD8FD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sz w:val="20"/>
          <w:szCs w:val="20"/>
        </w:rPr>
        <w:t xml:space="preserve"> (фамилия, имя, отчество (при наличии), наименование и реквизиты документа</w:t>
      </w:r>
    </w:p>
    <w:p w14:paraId="623D4EA1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 w:rsidRPr="00F22489">
        <w:rPr>
          <w:sz w:val="20"/>
          <w:szCs w:val="20"/>
        </w:rPr>
        <w:t xml:space="preserve">                   законного представителя Потребителя услуг</w:t>
      </w:r>
      <w:r w:rsidRPr="00F22489">
        <w:rPr>
          <w:rFonts w:ascii="Courier New" w:hAnsi="Courier New" w:cs="Courier New"/>
          <w:sz w:val="20"/>
          <w:szCs w:val="20"/>
        </w:rPr>
        <w:t>)</w:t>
      </w:r>
    </w:p>
    <w:p w14:paraId="64FE65E8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</w:p>
    <w:p w14:paraId="0E9852F2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именуемый(ая) в дальнейшем "Потребитель услуг", в лице___</w:t>
      </w:r>
      <w:r w:rsidRPr="00F22489">
        <w:rPr>
          <w:rFonts w:ascii="Courier New" w:hAnsi="Courier New" w:cs="Courier New"/>
          <w:sz w:val="20"/>
          <w:szCs w:val="20"/>
        </w:rPr>
        <w:t>______________</w:t>
      </w:r>
    </w:p>
    <w:p w14:paraId="04B2C358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D41727F" w14:textId="5006D974" w:rsidR="00EB6DE3" w:rsidRDefault="00EB6DE3" w:rsidP="00EB6DE3">
      <w:pPr>
        <w:rPr>
          <w:sz w:val="28"/>
          <w:szCs w:val="28"/>
        </w:rPr>
      </w:pPr>
      <w:r w:rsidRPr="00F22489">
        <w:rPr>
          <w:sz w:val="28"/>
          <w:szCs w:val="28"/>
        </w:rPr>
        <w:t>действующего на основании</w:t>
      </w:r>
      <w:r>
        <w:rPr>
          <w:sz w:val="28"/>
          <w:szCs w:val="28"/>
        </w:rPr>
        <w:t xml:space="preserve"> пункта 1 статьи 26/28 ГК РФ</w:t>
      </w:r>
    </w:p>
    <w:p w14:paraId="19FA353F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>__________________________________________________</w:t>
      </w:r>
      <w:r w:rsidRPr="00F22489">
        <w:rPr>
          <w:sz w:val="20"/>
          <w:szCs w:val="20"/>
        </w:rPr>
        <w:t>(основание правомочия)</w:t>
      </w:r>
    </w:p>
    <w:p w14:paraId="2ED963CA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22489">
        <w:rPr>
          <w:sz w:val="28"/>
          <w:szCs w:val="28"/>
        </w:rPr>
        <w:t>проживающего по адресу:</w:t>
      </w:r>
      <w:r w:rsidRPr="00F22489">
        <w:rPr>
          <w:rFonts w:ascii="Courier New" w:hAnsi="Courier New" w:cs="Courier New"/>
          <w:sz w:val="20"/>
          <w:szCs w:val="20"/>
        </w:rPr>
        <w:t xml:space="preserve"> ___________________________________________________</w:t>
      </w:r>
    </w:p>
    <w:p w14:paraId="64D6152C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22489">
        <w:rPr>
          <w:rFonts w:ascii="Courier New" w:hAnsi="Courier New" w:cs="Courier New"/>
          <w:sz w:val="20"/>
          <w:szCs w:val="20"/>
        </w:rPr>
        <w:t xml:space="preserve">                           </w:t>
      </w:r>
      <w:r w:rsidRPr="00F22489">
        <w:rPr>
          <w:sz w:val="20"/>
          <w:szCs w:val="20"/>
        </w:rPr>
        <w:t xml:space="preserve">(указывается адрес места жительства законного представителя </w:t>
      </w:r>
      <w:r w:rsidRPr="00F22489">
        <w:rPr>
          <w:sz w:val="20"/>
          <w:szCs w:val="20"/>
        </w:rPr>
        <w:br/>
        <w:t xml:space="preserve">                                                                     Потребителя услуг)</w:t>
      </w:r>
    </w:p>
    <w:p w14:paraId="03F71C32" w14:textId="6BA3E589" w:rsidR="00EB6DE3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22489">
        <w:rPr>
          <w:sz w:val="28"/>
          <w:szCs w:val="28"/>
        </w:rPr>
        <w:t>с другой стороны, далее именуемые "Стороны», составили</w:t>
      </w:r>
      <w:r w:rsidRPr="00984622">
        <w:rPr>
          <w:sz w:val="28"/>
          <w:szCs w:val="28"/>
        </w:rPr>
        <w:t xml:space="preserve"> акт о том, что оказанные Услуги удовлетворяют требованиям </w:t>
      </w:r>
      <w:r>
        <w:rPr>
          <w:sz w:val="28"/>
          <w:szCs w:val="28"/>
        </w:rPr>
        <w:t>Договора</w:t>
      </w:r>
      <w:r w:rsidRPr="00984622">
        <w:rPr>
          <w:sz w:val="28"/>
          <w:szCs w:val="28"/>
        </w:rPr>
        <w:t xml:space="preserve"> и надлежащим образом</w:t>
      </w:r>
      <w:r>
        <w:rPr>
          <w:sz w:val="28"/>
          <w:szCs w:val="28"/>
        </w:rPr>
        <w:t xml:space="preserve"> </w:t>
      </w:r>
      <w:r w:rsidRPr="00984622">
        <w:rPr>
          <w:sz w:val="28"/>
          <w:szCs w:val="28"/>
        </w:rPr>
        <w:t>исполнены</w:t>
      </w:r>
      <w:r w:rsidRPr="00F22489">
        <w:rPr>
          <w:sz w:val="28"/>
          <w:szCs w:val="28"/>
        </w:rPr>
        <w:t>.</w:t>
      </w:r>
    </w:p>
    <w:p w14:paraId="3A014A29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Описание оказанных услуг:</w:t>
      </w:r>
    </w:p>
    <w:p w14:paraId="5E86CFE0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программы: ______________________________________</w:t>
      </w:r>
    </w:p>
    <w:p w14:paraId="74E19B10" w14:textId="7FC06E7C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2151C">
        <w:rPr>
          <w:sz w:val="28"/>
          <w:szCs w:val="28"/>
        </w:rPr>
        <w:t>орма обучения, вид, уровень и (или) направленность образовательной программы</w:t>
      </w:r>
      <w:r>
        <w:rPr>
          <w:sz w:val="28"/>
          <w:szCs w:val="28"/>
        </w:rPr>
        <w:t>: ________________________________________________________</w:t>
      </w:r>
    </w:p>
    <w:p w14:paraId="0E06BB16" w14:textId="7AFCD9F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51C">
        <w:rPr>
          <w:sz w:val="28"/>
          <w:szCs w:val="28"/>
        </w:rPr>
        <w:t>Срок освоения образовательной программы</w:t>
      </w:r>
      <w:r>
        <w:rPr>
          <w:sz w:val="28"/>
          <w:szCs w:val="28"/>
        </w:rPr>
        <w:t>: _______________________</w:t>
      </w:r>
    </w:p>
    <w:p w14:paraId="334401A7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51C">
        <w:rPr>
          <w:sz w:val="28"/>
          <w:szCs w:val="28"/>
        </w:rPr>
        <w:t>Срок обучения по индивидуальному учебному плану (при его наличии у Обучающегося), в том числе ускоренному обучению</w:t>
      </w:r>
      <w:r>
        <w:rPr>
          <w:sz w:val="28"/>
          <w:szCs w:val="28"/>
        </w:rPr>
        <w:t>: _________________________</w:t>
      </w:r>
    </w:p>
    <w:p w14:paraId="53002228" w14:textId="77777777" w:rsidR="00EB6DE3" w:rsidRPr="00101487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487">
        <w:rPr>
          <w:sz w:val="28"/>
          <w:szCs w:val="28"/>
        </w:rPr>
        <w:lastRenderedPageBreak/>
        <w:t>Дата начала обучения: ___/___/_______</w:t>
      </w:r>
    </w:p>
    <w:p w14:paraId="472B451A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487">
        <w:rPr>
          <w:sz w:val="28"/>
          <w:szCs w:val="28"/>
        </w:rPr>
        <w:t>Дата завершения обучения: ___/___/_______</w:t>
      </w:r>
    </w:p>
    <w:p w14:paraId="6206D7DA" w14:textId="77777777" w:rsidR="00EB6DE3" w:rsidRPr="00984622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84622">
        <w:rPr>
          <w:sz w:val="28"/>
          <w:szCs w:val="28"/>
        </w:rPr>
        <w:t xml:space="preserve">Объем оказания </w:t>
      </w:r>
      <w:r>
        <w:rPr>
          <w:sz w:val="28"/>
          <w:szCs w:val="28"/>
        </w:rPr>
        <w:t xml:space="preserve">муниципальной услуги в социальной сфере </w:t>
      </w:r>
      <w:r w:rsidRPr="00984622">
        <w:rPr>
          <w:sz w:val="28"/>
          <w:szCs w:val="28"/>
        </w:rPr>
        <w:t>в социальной сфере согласно социальному сертификату: ________ часов/рублей;</w:t>
      </w:r>
    </w:p>
    <w:p w14:paraId="3B93A521" w14:textId="0A755293" w:rsidR="00EB6DE3" w:rsidRPr="00BE3C02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Объем оказания муниципальной услуги в социальной сфере в социальной сфере, превышающий соответствующий показатель, определенный социальным сертификатом: _______ часов/рублей.</w:t>
      </w:r>
    </w:p>
    <w:p w14:paraId="2A32C226" w14:textId="77777777" w:rsidR="00EB6DE3" w:rsidRPr="00BE3C02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84EF981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3C02">
        <w:rPr>
          <w:sz w:val="28"/>
          <w:szCs w:val="28"/>
        </w:rPr>
        <w:t>К оплате: _______________ рублей</w:t>
      </w:r>
    </w:p>
    <w:p w14:paraId="08C6B191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996CA23" w14:textId="77777777" w:rsidR="00EB6DE3" w:rsidRDefault="00EB6DE3" w:rsidP="00EB6D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0"/>
        <w:gridCol w:w="4674"/>
      </w:tblGrid>
      <w:tr w:rsidR="00EB6DE3" w:rsidRPr="00F22489" w14:paraId="311903EB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EFA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22489"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03A0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22489">
              <w:t>Потребитель услуг (законный представитель Потребителя услуг)</w:t>
            </w:r>
          </w:p>
        </w:tc>
      </w:tr>
      <w:tr w:rsidR="00EB6DE3" w:rsidRPr="00F22489" w14:paraId="4B141DF2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0C5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166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EB6DE3" w:rsidRPr="00F22489" w14:paraId="367B9DCD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DA939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 xml:space="preserve">ОГРН, </w:t>
            </w:r>
            <w:hyperlink r:id="rId9" w:history="1">
              <w:r w:rsidRPr="00F22489"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E785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EB6DE3" w:rsidRPr="00F22489" w14:paraId="6891B197" w14:textId="77777777" w:rsidTr="000B198B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9C10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DC7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6DE3" w:rsidRPr="00F22489" w14:paraId="6D261B21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6E631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9B4B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Место жительства Потребителя услуг:</w:t>
            </w:r>
          </w:p>
        </w:tc>
      </w:tr>
      <w:tr w:rsidR="00EB6DE3" w:rsidRPr="00F22489" w14:paraId="47ECCB96" w14:textId="77777777" w:rsidTr="000B198B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B49A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5C4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6DE3" w:rsidRPr="00F22489" w14:paraId="75334A5E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1162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Платежные реквизиты:</w:t>
            </w:r>
          </w:p>
          <w:p w14:paraId="74E6B8E9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Наименование учреждения Банка России, БИК</w:t>
            </w:r>
          </w:p>
          <w:p w14:paraId="5250BA74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  <w:r w:rsidRPr="00F22489"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DF0F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B6DE3" w:rsidRPr="00F22489" w14:paraId="68F837E9" w14:textId="77777777" w:rsidTr="000B198B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52B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22489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14:paraId="0F3C878E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22489">
              <w:rPr>
                <w:szCs w:val="20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F96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22489">
              <w:rPr>
                <w:rFonts w:ascii="Courier New" w:hAnsi="Courier New" w:cs="Courier New"/>
                <w:sz w:val="20"/>
                <w:szCs w:val="20"/>
              </w:rPr>
              <w:t>___________/_____________</w:t>
            </w:r>
          </w:p>
          <w:p w14:paraId="5EF49B57" w14:textId="77777777" w:rsidR="00EB6DE3" w:rsidRPr="00F22489" w:rsidRDefault="00EB6DE3" w:rsidP="000B19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489">
              <w:rPr>
                <w:szCs w:val="20"/>
              </w:rPr>
              <w:t xml:space="preserve">    (подпись)            (ФИО)</w:t>
            </w:r>
          </w:p>
        </w:tc>
      </w:tr>
    </w:tbl>
    <w:p w14:paraId="1585E7A6" w14:textId="77777777" w:rsidR="00EB6DE3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148466" w14:textId="77777777" w:rsidR="00EB6DE3" w:rsidRPr="00F22489" w:rsidRDefault="00EB6DE3" w:rsidP="00EB6D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2826A1" w14:textId="77777777" w:rsidR="00EB6DE3" w:rsidRDefault="00EB6DE3" w:rsidP="00EB6DE3">
      <w:pPr>
        <w:tabs>
          <w:tab w:val="left" w:pos="0"/>
        </w:tabs>
        <w:jc w:val="center"/>
        <w:rPr>
          <w:rFonts w:eastAsia="Calibri"/>
          <w:smallCaps/>
          <w:szCs w:val="28"/>
        </w:rPr>
      </w:pPr>
    </w:p>
    <w:p w14:paraId="31D11B22" w14:textId="012DA274" w:rsidR="00EB6DE3" w:rsidRDefault="00EB6DE3" w:rsidP="00EB6DE3">
      <w:pPr>
        <w:rPr>
          <w:sz w:val="28"/>
          <w:szCs w:val="28"/>
        </w:rPr>
      </w:pPr>
    </w:p>
    <w:p w14:paraId="71A60ED7" w14:textId="51ED8D7E" w:rsidR="001169C5" w:rsidRDefault="001169C5" w:rsidP="001169C5">
      <w:pPr>
        <w:rPr>
          <w:sz w:val="28"/>
          <w:szCs w:val="28"/>
        </w:rPr>
      </w:pPr>
    </w:p>
    <w:p w14:paraId="215A0E8A" w14:textId="16EC8FF7" w:rsidR="00EB6DE3" w:rsidRDefault="00EB6DE3" w:rsidP="001169C5">
      <w:pPr>
        <w:rPr>
          <w:sz w:val="28"/>
          <w:szCs w:val="28"/>
        </w:rPr>
      </w:pPr>
    </w:p>
    <w:p w14:paraId="0C5BA351" w14:textId="329510D3" w:rsidR="00EB6DE3" w:rsidRDefault="00EB6DE3" w:rsidP="001169C5">
      <w:pPr>
        <w:rPr>
          <w:sz w:val="28"/>
          <w:szCs w:val="28"/>
        </w:rPr>
      </w:pPr>
    </w:p>
    <w:p w14:paraId="1BB3438C" w14:textId="473323FB" w:rsidR="00EB6DE3" w:rsidRDefault="00EB6DE3" w:rsidP="001169C5">
      <w:pPr>
        <w:rPr>
          <w:sz w:val="28"/>
          <w:szCs w:val="28"/>
        </w:rPr>
      </w:pPr>
    </w:p>
    <w:p w14:paraId="0FF83106" w14:textId="3F7D68AE" w:rsidR="00EB6DE3" w:rsidRDefault="00EB6DE3" w:rsidP="001169C5">
      <w:pPr>
        <w:rPr>
          <w:sz w:val="28"/>
          <w:szCs w:val="28"/>
        </w:rPr>
      </w:pPr>
    </w:p>
    <w:p w14:paraId="4925A936" w14:textId="44D959D4" w:rsidR="00EB6DE3" w:rsidRDefault="00EB6DE3" w:rsidP="001169C5">
      <w:pPr>
        <w:rPr>
          <w:sz w:val="28"/>
          <w:szCs w:val="28"/>
        </w:rPr>
      </w:pPr>
    </w:p>
    <w:p w14:paraId="6157F25B" w14:textId="05F96CD2" w:rsidR="00EB6DE3" w:rsidRDefault="00EB6DE3" w:rsidP="001169C5">
      <w:pPr>
        <w:rPr>
          <w:sz w:val="28"/>
          <w:szCs w:val="28"/>
        </w:rPr>
      </w:pPr>
    </w:p>
    <w:p w14:paraId="4CD06D02" w14:textId="72F2D2D2" w:rsidR="00EB6DE3" w:rsidRDefault="00EB6DE3" w:rsidP="001169C5">
      <w:pPr>
        <w:rPr>
          <w:sz w:val="28"/>
          <w:szCs w:val="28"/>
        </w:rPr>
      </w:pPr>
    </w:p>
    <w:p w14:paraId="688EAE1C" w14:textId="44BA50B2" w:rsidR="00EB6DE3" w:rsidRDefault="00EB6DE3" w:rsidP="001169C5">
      <w:pPr>
        <w:rPr>
          <w:sz w:val="28"/>
          <w:szCs w:val="28"/>
        </w:rPr>
      </w:pPr>
    </w:p>
    <w:p w14:paraId="3AB6A56A" w14:textId="0BF4AACE" w:rsidR="00EB6DE3" w:rsidRDefault="00EB6DE3" w:rsidP="001169C5">
      <w:pPr>
        <w:rPr>
          <w:sz w:val="28"/>
          <w:szCs w:val="28"/>
        </w:rPr>
      </w:pPr>
    </w:p>
    <w:p w14:paraId="44494567" w14:textId="49F84C78" w:rsidR="00EB6DE3" w:rsidRDefault="00EB6DE3" w:rsidP="001169C5">
      <w:pPr>
        <w:rPr>
          <w:sz w:val="28"/>
          <w:szCs w:val="28"/>
        </w:rPr>
      </w:pPr>
    </w:p>
    <w:p w14:paraId="3EFE2C25" w14:textId="33CC3C24" w:rsidR="001169C5" w:rsidRPr="001169C5" w:rsidRDefault="001169C5" w:rsidP="001169C5">
      <w:pPr>
        <w:rPr>
          <w:sz w:val="28"/>
          <w:szCs w:val="28"/>
        </w:rPr>
      </w:pPr>
    </w:p>
    <w:sectPr w:rsidR="001169C5" w:rsidRPr="001169C5" w:rsidSect="00FD2A57">
      <w:headerReference w:type="even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09D3D" w14:textId="77777777" w:rsidR="00DA268C" w:rsidRDefault="00DA268C">
      <w:r>
        <w:separator/>
      </w:r>
    </w:p>
  </w:endnote>
  <w:endnote w:type="continuationSeparator" w:id="0">
    <w:p w14:paraId="64A5F93C" w14:textId="77777777" w:rsidR="00DA268C" w:rsidRDefault="00DA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4F973" w14:textId="77777777" w:rsidR="00DA268C" w:rsidRDefault="00DA268C">
      <w:r>
        <w:separator/>
      </w:r>
    </w:p>
  </w:footnote>
  <w:footnote w:type="continuationSeparator" w:id="0">
    <w:p w14:paraId="3A9F8718" w14:textId="77777777" w:rsidR="00DA268C" w:rsidRDefault="00DA2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99088" w14:textId="5E9B7BD9" w:rsidR="000B198B" w:rsidRDefault="000B198B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726A8254" w14:textId="77777777" w:rsidR="000B198B" w:rsidRDefault="000B198B">
    <w:pPr>
      <w:pStyle w:val="a5"/>
    </w:pPr>
  </w:p>
  <w:p w14:paraId="6BE56ADC" w14:textId="77777777" w:rsidR="000B198B" w:rsidRDefault="000B19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7FB"/>
    <w:multiLevelType w:val="hybridMultilevel"/>
    <w:tmpl w:val="0A8C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CD5C45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28E73E2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9665D"/>
    <w:multiLevelType w:val="hybridMultilevel"/>
    <w:tmpl w:val="80943D24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620A68B0"/>
    <w:multiLevelType w:val="hybridMultilevel"/>
    <w:tmpl w:val="D5FCCE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34"/>
    <w:rsid w:val="00000CBE"/>
    <w:rsid w:val="0000100D"/>
    <w:rsid w:val="0000177E"/>
    <w:rsid w:val="00001F4F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47534"/>
    <w:rsid w:val="00054404"/>
    <w:rsid w:val="00056E0D"/>
    <w:rsid w:val="000610FF"/>
    <w:rsid w:val="00066A56"/>
    <w:rsid w:val="00067981"/>
    <w:rsid w:val="00072CAC"/>
    <w:rsid w:val="00081D54"/>
    <w:rsid w:val="000823A0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0559"/>
    <w:rsid w:val="000B14EE"/>
    <w:rsid w:val="000B198B"/>
    <w:rsid w:val="000B6007"/>
    <w:rsid w:val="000B6428"/>
    <w:rsid w:val="000B6733"/>
    <w:rsid w:val="000B70DB"/>
    <w:rsid w:val="000C212E"/>
    <w:rsid w:val="000C313E"/>
    <w:rsid w:val="000C3520"/>
    <w:rsid w:val="000C3D52"/>
    <w:rsid w:val="000C41FB"/>
    <w:rsid w:val="000D1C59"/>
    <w:rsid w:val="000D2E73"/>
    <w:rsid w:val="000D304C"/>
    <w:rsid w:val="000D556D"/>
    <w:rsid w:val="000D7B4F"/>
    <w:rsid w:val="000E0783"/>
    <w:rsid w:val="000F20F2"/>
    <w:rsid w:val="000F57C9"/>
    <w:rsid w:val="0010069C"/>
    <w:rsid w:val="00101908"/>
    <w:rsid w:val="00102597"/>
    <w:rsid w:val="0010489A"/>
    <w:rsid w:val="00104959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169C5"/>
    <w:rsid w:val="00124896"/>
    <w:rsid w:val="0013166C"/>
    <w:rsid w:val="001330A0"/>
    <w:rsid w:val="00135F72"/>
    <w:rsid w:val="00137C3D"/>
    <w:rsid w:val="00143836"/>
    <w:rsid w:val="00143B80"/>
    <w:rsid w:val="00145078"/>
    <w:rsid w:val="00145433"/>
    <w:rsid w:val="00146198"/>
    <w:rsid w:val="00152C82"/>
    <w:rsid w:val="00152EEA"/>
    <w:rsid w:val="001555D3"/>
    <w:rsid w:val="00155F2B"/>
    <w:rsid w:val="0016024E"/>
    <w:rsid w:val="0016121E"/>
    <w:rsid w:val="00163083"/>
    <w:rsid w:val="00166BE7"/>
    <w:rsid w:val="00167442"/>
    <w:rsid w:val="0016777A"/>
    <w:rsid w:val="00167B53"/>
    <w:rsid w:val="0017264C"/>
    <w:rsid w:val="0017579C"/>
    <w:rsid w:val="00177886"/>
    <w:rsid w:val="0018231D"/>
    <w:rsid w:val="001836B8"/>
    <w:rsid w:val="00184035"/>
    <w:rsid w:val="001842DD"/>
    <w:rsid w:val="001850DF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A6D97"/>
    <w:rsid w:val="001B040F"/>
    <w:rsid w:val="001B652C"/>
    <w:rsid w:val="001B68C2"/>
    <w:rsid w:val="001B715B"/>
    <w:rsid w:val="001C23DC"/>
    <w:rsid w:val="001C4FFD"/>
    <w:rsid w:val="001C5375"/>
    <w:rsid w:val="001C5AFD"/>
    <w:rsid w:val="001C684C"/>
    <w:rsid w:val="001D5BAB"/>
    <w:rsid w:val="001D7722"/>
    <w:rsid w:val="001D7AA5"/>
    <w:rsid w:val="001E58B0"/>
    <w:rsid w:val="001E5A2B"/>
    <w:rsid w:val="001E78ED"/>
    <w:rsid w:val="001E7DD6"/>
    <w:rsid w:val="001F01A5"/>
    <w:rsid w:val="001F0B7D"/>
    <w:rsid w:val="001F302D"/>
    <w:rsid w:val="001F4A52"/>
    <w:rsid w:val="00201071"/>
    <w:rsid w:val="0020358A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06AC"/>
    <w:rsid w:val="002416BA"/>
    <w:rsid w:val="00241941"/>
    <w:rsid w:val="00242258"/>
    <w:rsid w:val="00242EF6"/>
    <w:rsid w:val="0024522E"/>
    <w:rsid w:val="00246541"/>
    <w:rsid w:val="00251BD3"/>
    <w:rsid w:val="00253D06"/>
    <w:rsid w:val="00254576"/>
    <w:rsid w:val="0025591A"/>
    <w:rsid w:val="00255ACF"/>
    <w:rsid w:val="0025697A"/>
    <w:rsid w:val="00257265"/>
    <w:rsid w:val="00260D0B"/>
    <w:rsid w:val="00262220"/>
    <w:rsid w:val="00266278"/>
    <w:rsid w:val="00266837"/>
    <w:rsid w:val="00270543"/>
    <w:rsid w:val="002755CA"/>
    <w:rsid w:val="002802CC"/>
    <w:rsid w:val="00280DA9"/>
    <w:rsid w:val="002903E0"/>
    <w:rsid w:val="00291E9F"/>
    <w:rsid w:val="00292DFC"/>
    <w:rsid w:val="00296A11"/>
    <w:rsid w:val="002974CB"/>
    <w:rsid w:val="002A006C"/>
    <w:rsid w:val="002A0262"/>
    <w:rsid w:val="002A19B0"/>
    <w:rsid w:val="002A3BC9"/>
    <w:rsid w:val="002B27DF"/>
    <w:rsid w:val="002C1594"/>
    <w:rsid w:val="002C27EA"/>
    <w:rsid w:val="002C4CC5"/>
    <w:rsid w:val="002C4CEE"/>
    <w:rsid w:val="002C6A09"/>
    <w:rsid w:val="002D16D8"/>
    <w:rsid w:val="002D4ACF"/>
    <w:rsid w:val="002D5456"/>
    <w:rsid w:val="002D5C32"/>
    <w:rsid w:val="002D672D"/>
    <w:rsid w:val="002E0DDA"/>
    <w:rsid w:val="002E1046"/>
    <w:rsid w:val="002E2531"/>
    <w:rsid w:val="002E2745"/>
    <w:rsid w:val="002E27D8"/>
    <w:rsid w:val="002E77C4"/>
    <w:rsid w:val="002E7B27"/>
    <w:rsid w:val="002F02F4"/>
    <w:rsid w:val="002F1E7A"/>
    <w:rsid w:val="002F5623"/>
    <w:rsid w:val="002F794A"/>
    <w:rsid w:val="00305BC4"/>
    <w:rsid w:val="003079B0"/>
    <w:rsid w:val="00307E21"/>
    <w:rsid w:val="003144B4"/>
    <w:rsid w:val="0031509C"/>
    <w:rsid w:val="003165B1"/>
    <w:rsid w:val="00317307"/>
    <w:rsid w:val="00324C79"/>
    <w:rsid w:val="00330FA2"/>
    <w:rsid w:val="00332577"/>
    <w:rsid w:val="00332EB2"/>
    <w:rsid w:val="003341C5"/>
    <w:rsid w:val="003424CD"/>
    <w:rsid w:val="00342F38"/>
    <w:rsid w:val="00350CD6"/>
    <w:rsid w:val="003512DA"/>
    <w:rsid w:val="003515F3"/>
    <w:rsid w:val="0035167A"/>
    <w:rsid w:val="00354440"/>
    <w:rsid w:val="00354F37"/>
    <w:rsid w:val="0036223E"/>
    <w:rsid w:val="00365946"/>
    <w:rsid w:val="003670D2"/>
    <w:rsid w:val="003703FC"/>
    <w:rsid w:val="0037329A"/>
    <w:rsid w:val="00380645"/>
    <w:rsid w:val="00380E17"/>
    <w:rsid w:val="00383D9C"/>
    <w:rsid w:val="003958C0"/>
    <w:rsid w:val="003963E4"/>
    <w:rsid w:val="003975B1"/>
    <w:rsid w:val="003A1E1C"/>
    <w:rsid w:val="003A24F3"/>
    <w:rsid w:val="003A392D"/>
    <w:rsid w:val="003A4E30"/>
    <w:rsid w:val="003C24A8"/>
    <w:rsid w:val="003C2AB4"/>
    <w:rsid w:val="003C4D70"/>
    <w:rsid w:val="003C53F9"/>
    <w:rsid w:val="003D1047"/>
    <w:rsid w:val="003D40FE"/>
    <w:rsid w:val="003E0282"/>
    <w:rsid w:val="003E0CDB"/>
    <w:rsid w:val="003E438C"/>
    <w:rsid w:val="003E5954"/>
    <w:rsid w:val="003E5F48"/>
    <w:rsid w:val="003E6C27"/>
    <w:rsid w:val="0040012A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3FBE"/>
    <w:rsid w:val="00435C8E"/>
    <w:rsid w:val="00437E61"/>
    <w:rsid w:val="00441DCA"/>
    <w:rsid w:val="00443825"/>
    <w:rsid w:val="0044501F"/>
    <w:rsid w:val="0044649B"/>
    <w:rsid w:val="0044735E"/>
    <w:rsid w:val="00453BDF"/>
    <w:rsid w:val="00455F7A"/>
    <w:rsid w:val="00465FA6"/>
    <w:rsid w:val="004661DE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866"/>
    <w:rsid w:val="004A0CBB"/>
    <w:rsid w:val="004A113A"/>
    <w:rsid w:val="004A272D"/>
    <w:rsid w:val="004A2E4F"/>
    <w:rsid w:val="004A68C9"/>
    <w:rsid w:val="004A7C8C"/>
    <w:rsid w:val="004B42A3"/>
    <w:rsid w:val="004B6191"/>
    <w:rsid w:val="004C2AF0"/>
    <w:rsid w:val="004C4737"/>
    <w:rsid w:val="004D1FD9"/>
    <w:rsid w:val="004D6334"/>
    <w:rsid w:val="004D6900"/>
    <w:rsid w:val="004D6EBE"/>
    <w:rsid w:val="004E03E4"/>
    <w:rsid w:val="004E0797"/>
    <w:rsid w:val="004E30D5"/>
    <w:rsid w:val="004E552F"/>
    <w:rsid w:val="004E6746"/>
    <w:rsid w:val="004F14B6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7C9"/>
    <w:rsid w:val="0051493E"/>
    <w:rsid w:val="00521B13"/>
    <w:rsid w:val="00523790"/>
    <w:rsid w:val="00524815"/>
    <w:rsid w:val="00533A04"/>
    <w:rsid w:val="00533E08"/>
    <w:rsid w:val="005342AA"/>
    <w:rsid w:val="0053593F"/>
    <w:rsid w:val="005374D3"/>
    <w:rsid w:val="00537A47"/>
    <w:rsid w:val="0054173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5EB8"/>
    <w:rsid w:val="0056688C"/>
    <w:rsid w:val="00566B09"/>
    <w:rsid w:val="00570525"/>
    <w:rsid w:val="005721F2"/>
    <w:rsid w:val="005767E0"/>
    <w:rsid w:val="00576C83"/>
    <w:rsid w:val="00584867"/>
    <w:rsid w:val="00584D67"/>
    <w:rsid w:val="00587101"/>
    <w:rsid w:val="00587BA5"/>
    <w:rsid w:val="00591751"/>
    <w:rsid w:val="00594D20"/>
    <w:rsid w:val="005A030B"/>
    <w:rsid w:val="005A1D6F"/>
    <w:rsid w:val="005A37CD"/>
    <w:rsid w:val="005B0B48"/>
    <w:rsid w:val="005B6626"/>
    <w:rsid w:val="005C53D5"/>
    <w:rsid w:val="005C5AD0"/>
    <w:rsid w:val="005C669E"/>
    <w:rsid w:val="005C74EA"/>
    <w:rsid w:val="005C7923"/>
    <w:rsid w:val="005C7A2E"/>
    <w:rsid w:val="005D64A6"/>
    <w:rsid w:val="005D7150"/>
    <w:rsid w:val="005E0B75"/>
    <w:rsid w:val="005E59D6"/>
    <w:rsid w:val="005E5B88"/>
    <w:rsid w:val="005E7C13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04E7"/>
    <w:rsid w:val="00640C90"/>
    <w:rsid w:val="00641585"/>
    <w:rsid w:val="00643979"/>
    <w:rsid w:val="006458C2"/>
    <w:rsid w:val="00645AE1"/>
    <w:rsid w:val="00646BA1"/>
    <w:rsid w:val="006474CC"/>
    <w:rsid w:val="00647F24"/>
    <w:rsid w:val="00650E13"/>
    <w:rsid w:val="006531B9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AC1"/>
    <w:rsid w:val="00691C09"/>
    <w:rsid w:val="0069238A"/>
    <w:rsid w:val="006A1B2A"/>
    <w:rsid w:val="006A4D01"/>
    <w:rsid w:val="006A6ADF"/>
    <w:rsid w:val="006B0224"/>
    <w:rsid w:val="006B39E1"/>
    <w:rsid w:val="006B4954"/>
    <w:rsid w:val="006C2EF0"/>
    <w:rsid w:val="006C3ECB"/>
    <w:rsid w:val="006C70C3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6EF4"/>
    <w:rsid w:val="006F7911"/>
    <w:rsid w:val="00704F84"/>
    <w:rsid w:val="00705887"/>
    <w:rsid w:val="00705995"/>
    <w:rsid w:val="00711836"/>
    <w:rsid w:val="00713236"/>
    <w:rsid w:val="00715340"/>
    <w:rsid w:val="00717B9C"/>
    <w:rsid w:val="0072043D"/>
    <w:rsid w:val="00721E43"/>
    <w:rsid w:val="00724A10"/>
    <w:rsid w:val="00724EE1"/>
    <w:rsid w:val="00726D9B"/>
    <w:rsid w:val="007324C1"/>
    <w:rsid w:val="00732B75"/>
    <w:rsid w:val="0073645E"/>
    <w:rsid w:val="0074121D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A56DA"/>
    <w:rsid w:val="007B12AC"/>
    <w:rsid w:val="007B3157"/>
    <w:rsid w:val="007B39F7"/>
    <w:rsid w:val="007B3DE3"/>
    <w:rsid w:val="007B4256"/>
    <w:rsid w:val="007B5793"/>
    <w:rsid w:val="007B66F8"/>
    <w:rsid w:val="007C2CF1"/>
    <w:rsid w:val="007C4640"/>
    <w:rsid w:val="007C6934"/>
    <w:rsid w:val="007D0CF8"/>
    <w:rsid w:val="007D2383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06C54"/>
    <w:rsid w:val="00815D1A"/>
    <w:rsid w:val="00816DF1"/>
    <w:rsid w:val="00820C2B"/>
    <w:rsid w:val="00824DB6"/>
    <w:rsid w:val="008306F0"/>
    <w:rsid w:val="0083173F"/>
    <w:rsid w:val="00831B0D"/>
    <w:rsid w:val="008341F5"/>
    <w:rsid w:val="00834538"/>
    <w:rsid w:val="008428DA"/>
    <w:rsid w:val="00844EC3"/>
    <w:rsid w:val="00851E85"/>
    <w:rsid w:val="00852CEA"/>
    <w:rsid w:val="00854BDD"/>
    <w:rsid w:val="00854C2F"/>
    <w:rsid w:val="008560AE"/>
    <w:rsid w:val="00862CFA"/>
    <w:rsid w:val="008640C1"/>
    <w:rsid w:val="00864D33"/>
    <w:rsid w:val="00865404"/>
    <w:rsid w:val="008659AA"/>
    <w:rsid w:val="00874B05"/>
    <w:rsid w:val="008808D2"/>
    <w:rsid w:val="0088185C"/>
    <w:rsid w:val="00883572"/>
    <w:rsid w:val="00884A01"/>
    <w:rsid w:val="00884F39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0CDD"/>
    <w:rsid w:val="008B1236"/>
    <w:rsid w:val="008B1B3B"/>
    <w:rsid w:val="008B79F3"/>
    <w:rsid w:val="008C01F4"/>
    <w:rsid w:val="008C09C8"/>
    <w:rsid w:val="008C0F29"/>
    <w:rsid w:val="008C12A1"/>
    <w:rsid w:val="008D1D59"/>
    <w:rsid w:val="008D35A4"/>
    <w:rsid w:val="008D4557"/>
    <w:rsid w:val="008E0383"/>
    <w:rsid w:val="008E1725"/>
    <w:rsid w:val="008E2D2A"/>
    <w:rsid w:val="008E481F"/>
    <w:rsid w:val="008E72D3"/>
    <w:rsid w:val="008F030A"/>
    <w:rsid w:val="008F0ED9"/>
    <w:rsid w:val="008F3AFC"/>
    <w:rsid w:val="008F4643"/>
    <w:rsid w:val="008F5863"/>
    <w:rsid w:val="00900144"/>
    <w:rsid w:val="00902DA6"/>
    <w:rsid w:val="00903487"/>
    <w:rsid w:val="0090381D"/>
    <w:rsid w:val="0090409C"/>
    <w:rsid w:val="00905D25"/>
    <w:rsid w:val="00905F2D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5BE"/>
    <w:rsid w:val="00960D9A"/>
    <w:rsid w:val="00960E5F"/>
    <w:rsid w:val="00963D05"/>
    <w:rsid w:val="009642C8"/>
    <w:rsid w:val="00971D74"/>
    <w:rsid w:val="009750F8"/>
    <w:rsid w:val="009754EB"/>
    <w:rsid w:val="00980257"/>
    <w:rsid w:val="009805BC"/>
    <w:rsid w:val="009813D4"/>
    <w:rsid w:val="00981AC4"/>
    <w:rsid w:val="009826D9"/>
    <w:rsid w:val="009828D7"/>
    <w:rsid w:val="00983679"/>
    <w:rsid w:val="00984730"/>
    <w:rsid w:val="00990A96"/>
    <w:rsid w:val="00991C01"/>
    <w:rsid w:val="00993AA4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B754F"/>
    <w:rsid w:val="009C025B"/>
    <w:rsid w:val="009C1FD5"/>
    <w:rsid w:val="009C3240"/>
    <w:rsid w:val="009C5727"/>
    <w:rsid w:val="009C5AD2"/>
    <w:rsid w:val="009C5C44"/>
    <w:rsid w:val="009C711A"/>
    <w:rsid w:val="009D20DC"/>
    <w:rsid w:val="009D26AC"/>
    <w:rsid w:val="009D3042"/>
    <w:rsid w:val="009D3464"/>
    <w:rsid w:val="009D52DF"/>
    <w:rsid w:val="009D61E2"/>
    <w:rsid w:val="009D66F9"/>
    <w:rsid w:val="009E2FFC"/>
    <w:rsid w:val="009E30EC"/>
    <w:rsid w:val="009E31D6"/>
    <w:rsid w:val="009E35D0"/>
    <w:rsid w:val="009E5C80"/>
    <w:rsid w:val="009E6093"/>
    <w:rsid w:val="009F010B"/>
    <w:rsid w:val="009F0474"/>
    <w:rsid w:val="009F5442"/>
    <w:rsid w:val="009F77D3"/>
    <w:rsid w:val="00A007E4"/>
    <w:rsid w:val="00A05E9A"/>
    <w:rsid w:val="00A11647"/>
    <w:rsid w:val="00A121A5"/>
    <w:rsid w:val="00A12685"/>
    <w:rsid w:val="00A13EC0"/>
    <w:rsid w:val="00A154C0"/>
    <w:rsid w:val="00A21034"/>
    <w:rsid w:val="00A232FB"/>
    <w:rsid w:val="00A2441A"/>
    <w:rsid w:val="00A32B1E"/>
    <w:rsid w:val="00A36B77"/>
    <w:rsid w:val="00A37436"/>
    <w:rsid w:val="00A420FD"/>
    <w:rsid w:val="00A46274"/>
    <w:rsid w:val="00A53809"/>
    <w:rsid w:val="00A53B78"/>
    <w:rsid w:val="00A53EF8"/>
    <w:rsid w:val="00A549B4"/>
    <w:rsid w:val="00A56D68"/>
    <w:rsid w:val="00A60D2D"/>
    <w:rsid w:val="00A60EFC"/>
    <w:rsid w:val="00A61869"/>
    <w:rsid w:val="00A70ADE"/>
    <w:rsid w:val="00A746B6"/>
    <w:rsid w:val="00A7610C"/>
    <w:rsid w:val="00A76D74"/>
    <w:rsid w:val="00A8044C"/>
    <w:rsid w:val="00A81560"/>
    <w:rsid w:val="00A81D82"/>
    <w:rsid w:val="00A8369D"/>
    <w:rsid w:val="00A84A3D"/>
    <w:rsid w:val="00A85283"/>
    <w:rsid w:val="00A856C0"/>
    <w:rsid w:val="00A85B20"/>
    <w:rsid w:val="00A86E18"/>
    <w:rsid w:val="00A931BA"/>
    <w:rsid w:val="00A9465C"/>
    <w:rsid w:val="00A96348"/>
    <w:rsid w:val="00AA1D94"/>
    <w:rsid w:val="00AA476D"/>
    <w:rsid w:val="00AA51C2"/>
    <w:rsid w:val="00AA721D"/>
    <w:rsid w:val="00AB0ADE"/>
    <w:rsid w:val="00AB2CD9"/>
    <w:rsid w:val="00AC627A"/>
    <w:rsid w:val="00AC69F9"/>
    <w:rsid w:val="00AC6EEC"/>
    <w:rsid w:val="00AD010D"/>
    <w:rsid w:val="00AD10BC"/>
    <w:rsid w:val="00AD2233"/>
    <w:rsid w:val="00AD3AA2"/>
    <w:rsid w:val="00AD3B85"/>
    <w:rsid w:val="00AD43B4"/>
    <w:rsid w:val="00AD58DF"/>
    <w:rsid w:val="00AD7D00"/>
    <w:rsid w:val="00AE1960"/>
    <w:rsid w:val="00AE3CE4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419"/>
    <w:rsid w:val="00B0679C"/>
    <w:rsid w:val="00B06A72"/>
    <w:rsid w:val="00B06B75"/>
    <w:rsid w:val="00B06C49"/>
    <w:rsid w:val="00B07EF8"/>
    <w:rsid w:val="00B11A65"/>
    <w:rsid w:val="00B13D0A"/>
    <w:rsid w:val="00B1688D"/>
    <w:rsid w:val="00B16AAC"/>
    <w:rsid w:val="00B21D62"/>
    <w:rsid w:val="00B25C79"/>
    <w:rsid w:val="00B26E96"/>
    <w:rsid w:val="00B32886"/>
    <w:rsid w:val="00B32E83"/>
    <w:rsid w:val="00B3549F"/>
    <w:rsid w:val="00B407FB"/>
    <w:rsid w:val="00B44664"/>
    <w:rsid w:val="00B47D1B"/>
    <w:rsid w:val="00B5491D"/>
    <w:rsid w:val="00B565D5"/>
    <w:rsid w:val="00B60994"/>
    <w:rsid w:val="00B62D35"/>
    <w:rsid w:val="00B62ECA"/>
    <w:rsid w:val="00B63D65"/>
    <w:rsid w:val="00B65554"/>
    <w:rsid w:val="00B66532"/>
    <w:rsid w:val="00B67DFD"/>
    <w:rsid w:val="00B7271D"/>
    <w:rsid w:val="00B7324A"/>
    <w:rsid w:val="00B7334E"/>
    <w:rsid w:val="00B74717"/>
    <w:rsid w:val="00B80690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C7AD0"/>
    <w:rsid w:val="00BD09E1"/>
    <w:rsid w:val="00BD0DA1"/>
    <w:rsid w:val="00BD6EB7"/>
    <w:rsid w:val="00BE0FCA"/>
    <w:rsid w:val="00BE2C81"/>
    <w:rsid w:val="00BE3C02"/>
    <w:rsid w:val="00BE636B"/>
    <w:rsid w:val="00BE7537"/>
    <w:rsid w:val="00BF0A63"/>
    <w:rsid w:val="00BF23FC"/>
    <w:rsid w:val="00BF2A9D"/>
    <w:rsid w:val="00BF2CB9"/>
    <w:rsid w:val="00BF3308"/>
    <w:rsid w:val="00BF34BB"/>
    <w:rsid w:val="00BF3E2D"/>
    <w:rsid w:val="00BF424A"/>
    <w:rsid w:val="00BF44A3"/>
    <w:rsid w:val="00BF558B"/>
    <w:rsid w:val="00BF5DCC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255C3"/>
    <w:rsid w:val="00C36436"/>
    <w:rsid w:val="00C40CA5"/>
    <w:rsid w:val="00C4263E"/>
    <w:rsid w:val="00C448EA"/>
    <w:rsid w:val="00C45E8A"/>
    <w:rsid w:val="00C4674E"/>
    <w:rsid w:val="00C50FAA"/>
    <w:rsid w:val="00C51C02"/>
    <w:rsid w:val="00C673E4"/>
    <w:rsid w:val="00C71CA9"/>
    <w:rsid w:val="00C73604"/>
    <w:rsid w:val="00C75542"/>
    <w:rsid w:val="00C76100"/>
    <w:rsid w:val="00C82684"/>
    <w:rsid w:val="00C85237"/>
    <w:rsid w:val="00C8657C"/>
    <w:rsid w:val="00C9052F"/>
    <w:rsid w:val="00C90EC9"/>
    <w:rsid w:val="00C93722"/>
    <w:rsid w:val="00C96A6A"/>
    <w:rsid w:val="00C9707B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05CD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5EE1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5F6B"/>
    <w:rsid w:val="00D04741"/>
    <w:rsid w:val="00D1096E"/>
    <w:rsid w:val="00D10CB9"/>
    <w:rsid w:val="00D1259C"/>
    <w:rsid w:val="00D15F2E"/>
    <w:rsid w:val="00D17469"/>
    <w:rsid w:val="00D2492A"/>
    <w:rsid w:val="00D257C7"/>
    <w:rsid w:val="00D348C8"/>
    <w:rsid w:val="00D349D2"/>
    <w:rsid w:val="00D34F9E"/>
    <w:rsid w:val="00D374EC"/>
    <w:rsid w:val="00D452D0"/>
    <w:rsid w:val="00D4743D"/>
    <w:rsid w:val="00D47B38"/>
    <w:rsid w:val="00D50D28"/>
    <w:rsid w:val="00D53CB0"/>
    <w:rsid w:val="00D5634F"/>
    <w:rsid w:val="00D56EB8"/>
    <w:rsid w:val="00D57B1F"/>
    <w:rsid w:val="00D61B2F"/>
    <w:rsid w:val="00D63032"/>
    <w:rsid w:val="00D63F5F"/>
    <w:rsid w:val="00D65FDE"/>
    <w:rsid w:val="00D6601A"/>
    <w:rsid w:val="00D665CD"/>
    <w:rsid w:val="00D702FE"/>
    <w:rsid w:val="00D70859"/>
    <w:rsid w:val="00D72AFF"/>
    <w:rsid w:val="00D75CF8"/>
    <w:rsid w:val="00D75E76"/>
    <w:rsid w:val="00D854A9"/>
    <w:rsid w:val="00D86283"/>
    <w:rsid w:val="00D906A6"/>
    <w:rsid w:val="00D93C64"/>
    <w:rsid w:val="00D9506B"/>
    <w:rsid w:val="00D95419"/>
    <w:rsid w:val="00DA0D8B"/>
    <w:rsid w:val="00DA0E62"/>
    <w:rsid w:val="00DA268C"/>
    <w:rsid w:val="00DA4E70"/>
    <w:rsid w:val="00DA58E8"/>
    <w:rsid w:val="00DB30D7"/>
    <w:rsid w:val="00DB601B"/>
    <w:rsid w:val="00DB658B"/>
    <w:rsid w:val="00DB6825"/>
    <w:rsid w:val="00DB7257"/>
    <w:rsid w:val="00DC0572"/>
    <w:rsid w:val="00DC071D"/>
    <w:rsid w:val="00DC341B"/>
    <w:rsid w:val="00DC6FE8"/>
    <w:rsid w:val="00DD0AA8"/>
    <w:rsid w:val="00DD3F27"/>
    <w:rsid w:val="00DD4756"/>
    <w:rsid w:val="00DE21CB"/>
    <w:rsid w:val="00DE26E1"/>
    <w:rsid w:val="00DF14A2"/>
    <w:rsid w:val="00DF1BE8"/>
    <w:rsid w:val="00DF5A78"/>
    <w:rsid w:val="00DF70FB"/>
    <w:rsid w:val="00E0037E"/>
    <w:rsid w:val="00E0551B"/>
    <w:rsid w:val="00E07FB8"/>
    <w:rsid w:val="00E13494"/>
    <w:rsid w:val="00E1399B"/>
    <w:rsid w:val="00E14218"/>
    <w:rsid w:val="00E1582A"/>
    <w:rsid w:val="00E16F23"/>
    <w:rsid w:val="00E2007F"/>
    <w:rsid w:val="00E20F07"/>
    <w:rsid w:val="00E21B74"/>
    <w:rsid w:val="00E32282"/>
    <w:rsid w:val="00E34D69"/>
    <w:rsid w:val="00E35747"/>
    <w:rsid w:val="00E430D7"/>
    <w:rsid w:val="00E44C09"/>
    <w:rsid w:val="00E45C2C"/>
    <w:rsid w:val="00E45FE9"/>
    <w:rsid w:val="00E54237"/>
    <w:rsid w:val="00E54760"/>
    <w:rsid w:val="00E578B2"/>
    <w:rsid w:val="00E6310D"/>
    <w:rsid w:val="00E6538A"/>
    <w:rsid w:val="00E71B0B"/>
    <w:rsid w:val="00E72381"/>
    <w:rsid w:val="00E73E1A"/>
    <w:rsid w:val="00E77C89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B6DE3"/>
    <w:rsid w:val="00EC27D8"/>
    <w:rsid w:val="00EC4FA3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33B2"/>
    <w:rsid w:val="00EF4215"/>
    <w:rsid w:val="00EF6E70"/>
    <w:rsid w:val="00EF7254"/>
    <w:rsid w:val="00F00F64"/>
    <w:rsid w:val="00F01E1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4AFB"/>
    <w:rsid w:val="00F568CD"/>
    <w:rsid w:val="00F6284C"/>
    <w:rsid w:val="00F62BD7"/>
    <w:rsid w:val="00F63345"/>
    <w:rsid w:val="00F660D2"/>
    <w:rsid w:val="00F7088A"/>
    <w:rsid w:val="00F713FE"/>
    <w:rsid w:val="00F771B1"/>
    <w:rsid w:val="00F803EF"/>
    <w:rsid w:val="00F815D2"/>
    <w:rsid w:val="00F82D9D"/>
    <w:rsid w:val="00F85B59"/>
    <w:rsid w:val="00F862E3"/>
    <w:rsid w:val="00F91B1C"/>
    <w:rsid w:val="00FA0E95"/>
    <w:rsid w:val="00FA1691"/>
    <w:rsid w:val="00FA27E7"/>
    <w:rsid w:val="00FA32CD"/>
    <w:rsid w:val="00FA54AE"/>
    <w:rsid w:val="00FA6B64"/>
    <w:rsid w:val="00FA7665"/>
    <w:rsid w:val="00FA7B3F"/>
    <w:rsid w:val="00FB0288"/>
    <w:rsid w:val="00FB02C9"/>
    <w:rsid w:val="00FB1DE2"/>
    <w:rsid w:val="00FB4659"/>
    <w:rsid w:val="00FB543D"/>
    <w:rsid w:val="00FB585B"/>
    <w:rsid w:val="00FB6E42"/>
    <w:rsid w:val="00FB7145"/>
    <w:rsid w:val="00FC7937"/>
    <w:rsid w:val="00FC797A"/>
    <w:rsid w:val="00FC7D85"/>
    <w:rsid w:val="00FD059B"/>
    <w:rsid w:val="00FD27D3"/>
    <w:rsid w:val="00FD2A57"/>
    <w:rsid w:val="00FD5027"/>
    <w:rsid w:val="00FD6891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  <w15:docId w15:val="{F762BCFF-97E3-46DE-8440-CB971287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aliases w:val="мой"/>
    <w:basedOn w:val="a"/>
    <w:link w:val="af0"/>
    <w:uiPriority w:val="34"/>
    <w:qFormat/>
    <w:rsid w:val="00455F7A"/>
    <w:pPr>
      <w:ind w:left="720"/>
      <w:contextualSpacing/>
    </w:pPr>
  </w:style>
  <w:style w:type="character" w:styleId="af1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3515F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3515F3"/>
  </w:style>
  <w:style w:type="paragraph" w:styleId="af4">
    <w:name w:val="annotation subject"/>
    <w:basedOn w:val="af2"/>
    <w:next w:val="af2"/>
    <w:link w:val="af5"/>
    <w:semiHidden/>
    <w:unhideWhenUsed/>
    <w:rsid w:val="003515F3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3515F3"/>
    <w:rPr>
      <w:b/>
      <w:bCs/>
    </w:rPr>
  </w:style>
  <w:style w:type="paragraph" w:styleId="af6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7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table" w:styleId="af8">
    <w:name w:val="Table Grid"/>
    <w:basedOn w:val="a1"/>
    <w:uiPriority w:val="39"/>
    <w:rsid w:val="009E2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8"/>
    <w:uiPriority w:val="39"/>
    <w:rsid w:val="003E0CDB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E0CDB"/>
    <w:rPr>
      <w:color w:val="605E5C"/>
      <w:shd w:val="clear" w:color="auto" w:fill="E1DFDD"/>
    </w:rPr>
  </w:style>
  <w:style w:type="character" w:customStyle="1" w:styleId="2">
    <w:name w:val="Основной текст (2)"/>
    <w:basedOn w:val="a0"/>
    <w:rsid w:val="001850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af0">
    <w:name w:val="Абзац списка Знак"/>
    <w:aliases w:val="мой Знак"/>
    <w:basedOn w:val="a0"/>
    <w:link w:val="af"/>
    <w:locked/>
    <w:rsid w:val="001025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9911&amp;date=02.11.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9911&amp;date=02.11.202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334CA-11B7-4032-A091-DF506CAA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8</TotalTime>
  <Pages>30</Pages>
  <Words>10000</Words>
  <Characters>57002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66869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User</cp:lastModifiedBy>
  <cp:revision>3</cp:revision>
  <cp:lastPrinted>2026-08-11T06:19:00Z</cp:lastPrinted>
  <dcterms:created xsi:type="dcterms:W3CDTF">2026-08-11T06:12:00Z</dcterms:created>
  <dcterms:modified xsi:type="dcterms:W3CDTF">2026-08-11T06:20:00Z</dcterms:modified>
</cp:coreProperties>
</file>